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9126E" w14:textId="7DDCC635" w:rsidR="00385FF1" w:rsidRPr="00B004CA" w:rsidRDefault="00A14317" w:rsidP="00385FF1">
      <w:pPr>
        <w:spacing w:after="225" w:line="270" w:lineRule="atLeast"/>
        <w:jc w:val="center"/>
        <w:rPr>
          <w:rFonts w:ascii="Arial Black" w:hAnsi="Arial Black"/>
          <w:color w:val="92CDDC" w:themeColor="accent5" w:themeTint="99"/>
          <w:sz w:val="28"/>
        </w:rPr>
      </w:pPr>
      <w:r w:rsidRPr="00B004CA">
        <w:rPr>
          <w:rFonts w:ascii="Arial Black" w:hAnsi="Arial Black"/>
          <w:color w:val="92CDDC" w:themeColor="accent5" w:themeTint="99"/>
          <w:sz w:val="28"/>
        </w:rPr>
        <w:t>WEL</w:t>
      </w:r>
      <w:r w:rsidR="006924E4" w:rsidRPr="00B004CA">
        <w:rPr>
          <w:rFonts w:ascii="Arial Black" w:hAnsi="Arial Black"/>
          <w:color w:val="92CDDC" w:themeColor="accent5" w:themeTint="99"/>
          <w:sz w:val="28"/>
        </w:rPr>
        <w:t>COME TO MAIN STREET BAPTIST CHURCH</w:t>
      </w:r>
      <w:r w:rsidR="00385FF1">
        <w:rPr>
          <w:rFonts w:ascii="Arial Black" w:hAnsi="Arial Black"/>
          <w:color w:val="92CDDC" w:themeColor="accent5" w:themeTint="99"/>
          <w:sz w:val="28"/>
        </w:rPr>
        <w:t xml:space="preserve"> SEPTEMBER 19, 2021</w:t>
      </w:r>
    </w:p>
    <w:p w14:paraId="6ED716B2" w14:textId="77777777" w:rsidR="000A6AF5" w:rsidRPr="0040214D" w:rsidRDefault="000A6AF5" w:rsidP="006924E4">
      <w:pPr>
        <w:pStyle w:val="NoSpacing"/>
        <w:jc w:val="center"/>
        <w:rPr>
          <w:rFonts w:ascii="Arial Black" w:hAnsi="Arial Black"/>
          <w:sz w:val="2"/>
        </w:rPr>
      </w:pPr>
    </w:p>
    <w:p w14:paraId="123808C3" w14:textId="38A33474" w:rsidR="006924E4" w:rsidRPr="0040214D" w:rsidRDefault="009A50AC" w:rsidP="006924E4">
      <w:pPr>
        <w:pStyle w:val="NoSpacing"/>
        <w:jc w:val="center"/>
        <w:rPr>
          <w:rFonts w:ascii="Arial Black" w:hAnsi="Arial Black"/>
        </w:rPr>
      </w:pPr>
      <w:r w:rsidRPr="0040214D">
        <w:rPr>
          <w:rFonts w:ascii="Arial Black" w:hAnsi="Arial Black"/>
        </w:rPr>
        <w:t>P</w:t>
      </w:r>
      <w:r w:rsidR="006924E4" w:rsidRPr="0040214D">
        <w:rPr>
          <w:rFonts w:ascii="Arial Black" w:hAnsi="Arial Black"/>
        </w:rPr>
        <w:t xml:space="preserve">astor - </w:t>
      </w:r>
      <w:r w:rsidR="00E422E7" w:rsidRPr="0040214D">
        <w:rPr>
          <w:rFonts w:ascii="Arial Black" w:hAnsi="Arial Black"/>
        </w:rPr>
        <w:t>Steve Webb</w:t>
      </w:r>
      <w:r w:rsidR="006924E4" w:rsidRPr="0040214D">
        <w:rPr>
          <w:rFonts w:ascii="Arial Black" w:hAnsi="Arial Black"/>
        </w:rPr>
        <w:t>: (</w:t>
      </w:r>
      <w:r w:rsidR="00EF4123" w:rsidRPr="0040214D">
        <w:rPr>
          <w:rFonts w:ascii="Arial Black" w:hAnsi="Arial Black"/>
        </w:rPr>
        <w:t>573</w:t>
      </w:r>
      <w:r w:rsidR="006924E4" w:rsidRPr="0040214D">
        <w:rPr>
          <w:rFonts w:ascii="Arial Black" w:hAnsi="Arial Black"/>
        </w:rPr>
        <w:t xml:space="preserve">) </w:t>
      </w:r>
      <w:r w:rsidR="00EF4123" w:rsidRPr="0040214D">
        <w:rPr>
          <w:rFonts w:ascii="Arial Black" w:hAnsi="Arial Black"/>
        </w:rPr>
        <w:t>230-9561</w:t>
      </w:r>
      <w:r w:rsidR="006924E4" w:rsidRPr="0040214D">
        <w:rPr>
          <w:rFonts w:ascii="Arial Black" w:hAnsi="Arial Black"/>
        </w:rPr>
        <w:t xml:space="preserve">       </w:t>
      </w:r>
      <w:r w:rsidR="00BD0181" w:rsidRPr="0040214D">
        <w:rPr>
          <w:rFonts w:ascii="Arial Black" w:hAnsi="Arial Black"/>
        </w:rPr>
        <w:t>steve.webb</w:t>
      </w:r>
      <w:r w:rsidR="006924E4" w:rsidRPr="0040214D">
        <w:rPr>
          <w:rFonts w:ascii="Arial Black" w:hAnsi="Arial Black"/>
        </w:rPr>
        <w:t>@california-msbc.com</w:t>
      </w:r>
    </w:p>
    <w:p w14:paraId="2B9C4792" w14:textId="77777777" w:rsidR="006924E4" w:rsidRPr="0040214D" w:rsidRDefault="006924E4" w:rsidP="006924E4">
      <w:pPr>
        <w:pStyle w:val="NoSpacing"/>
        <w:jc w:val="center"/>
        <w:rPr>
          <w:rFonts w:ascii="Arial Black" w:hAnsi="Arial Black"/>
          <w:sz w:val="12"/>
        </w:rPr>
      </w:pPr>
    </w:p>
    <w:p w14:paraId="2A01EBAD" w14:textId="74D7A359" w:rsidR="006924E4" w:rsidRPr="0040214D" w:rsidRDefault="006924E4" w:rsidP="006924E4">
      <w:pPr>
        <w:pStyle w:val="NoSpacing"/>
        <w:jc w:val="center"/>
        <w:rPr>
          <w:rFonts w:ascii="Arial Black" w:hAnsi="Arial Black"/>
        </w:rPr>
      </w:pPr>
      <w:r w:rsidRPr="0040214D">
        <w:rPr>
          <w:rFonts w:ascii="Arial Black" w:hAnsi="Arial Black"/>
        </w:rPr>
        <w:t>Deacon Chairman- Sean Farmer: (573) 644-4901</w:t>
      </w:r>
    </w:p>
    <w:p w14:paraId="3B1FC17A" w14:textId="3E526998" w:rsidR="006924E4" w:rsidRPr="0040214D" w:rsidRDefault="006924E4" w:rsidP="006924E4">
      <w:pPr>
        <w:pStyle w:val="NoSpacing"/>
        <w:jc w:val="center"/>
        <w:rPr>
          <w:rFonts w:ascii="Arial Black" w:hAnsi="Arial Black"/>
        </w:rPr>
      </w:pPr>
      <w:r w:rsidRPr="0040214D">
        <w:rPr>
          <w:rFonts w:ascii="Arial Black" w:hAnsi="Arial Black"/>
        </w:rPr>
        <w:t>Youth Pastor – Brandon Less: (573) 680-3591</w:t>
      </w:r>
    </w:p>
    <w:p w14:paraId="38AC1FF2" w14:textId="7AA9CE85" w:rsidR="006924E4" w:rsidRPr="0040214D" w:rsidRDefault="006924E4" w:rsidP="006924E4">
      <w:pPr>
        <w:pStyle w:val="NoSpacing"/>
        <w:jc w:val="center"/>
        <w:rPr>
          <w:rFonts w:ascii="Arial Black" w:hAnsi="Arial Black"/>
        </w:rPr>
      </w:pPr>
      <w:r w:rsidRPr="0040214D">
        <w:rPr>
          <w:rFonts w:ascii="Arial Black" w:hAnsi="Arial Black"/>
        </w:rPr>
        <w:t>Church Office (573) 796-2354 or office@california-msbc.com</w:t>
      </w:r>
    </w:p>
    <w:p w14:paraId="217A961F" w14:textId="7F9D2D85" w:rsidR="009A50AC" w:rsidRPr="0040214D" w:rsidRDefault="009A50AC" w:rsidP="006924E4">
      <w:pPr>
        <w:pStyle w:val="NoSpacing"/>
        <w:jc w:val="center"/>
        <w:rPr>
          <w:rFonts w:ascii="Arial Black" w:hAnsi="Arial Black"/>
          <w:color w:val="C925AA"/>
        </w:rPr>
      </w:pPr>
      <w:r w:rsidRPr="0040214D">
        <w:rPr>
          <w:rFonts w:ascii="Arial Black" w:hAnsi="Arial Black"/>
        </w:rPr>
        <w:t>MSBC Website:  California-msbc.com</w:t>
      </w:r>
    </w:p>
    <w:p w14:paraId="6C8941E4" w14:textId="5B02E32F" w:rsidR="005D08A8" w:rsidRPr="0040214D" w:rsidRDefault="00AF6E22" w:rsidP="006924E4">
      <w:pPr>
        <w:pStyle w:val="ScriptureMusicTitle"/>
        <w:tabs>
          <w:tab w:val="clear" w:pos="4320"/>
          <w:tab w:val="left" w:pos="1440"/>
        </w:tabs>
        <w:spacing w:after="0"/>
        <w:ind w:left="0" w:firstLine="0"/>
        <w:rPr>
          <w:rFonts w:ascii="Arial Narrow" w:hAnsi="Arial Narrow"/>
          <w:color w:val="CCC0D9" w:themeColor="accent4" w:themeTint="66"/>
          <w:sz w:val="4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40214D">
        <w:rPr>
          <w:rFonts w:ascii="Arial Narrow" w:hAnsi="Arial Narrow"/>
          <w:color w:val="943634" w:themeColor="accent2" w:themeShade="BF"/>
          <w:sz w:val="24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14:paraId="34C44FC3" w14:textId="77777777" w:rsidR="001478F9" w:rsidRPr="00B004CA" w:rsidRDefault="001478F9" w:rsidP="001478F9">
      <w:pPr>
        <w:jc w:val="center"/>
        <w:rPr>
          <w:rFonts w:ascii="Arial Narrow" w:hAnsi="Arial Narrow"/>
          <w:b/>
          <w:color w:val="92CDDC" w:themeColor="accent5" w:themeTint="99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004CA">
        <w:rPr>
          <w:rFonts w:ascii="Arial Narrow" w:hAnsi="Arial Narrow"/>
          <w:b/>
          <w:color w:val="92CDDC" w:themeColor="accent5" w:themeTint="99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Announcements &amp; Activities</w:t>
      </w:r>
    </w:p>
    <w:p w14:paraId="03B90B19" w14:textId="7B4CC9B3" w:rsidR="001478F9" w:rsidRPr="0040214D" w:rsidRDefault="006A3EC9" w:rsidP="006337B3">
      <w:pPr>
        <w:pStyle w:val="ScriptureMusicTitle"/>
        <w:tabs>
          <w:tab w:val="clear" w:pos="4320"/>
        </w:tabs>
        <w:ind w:left="0" w:firstLine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F</w:t>
      </w:r>
      <w:r w:rsidR="001478F9" w:rsidRPr="0040214D">
        <w:rPr>
          <w:rFonts w:ascii="Arial Narrow" w:hAnsi="Arial Narrow"/>
        </w:rPr>
        <w:t>or any Facebook or text alerts please contact: Jessica Farmer (573) 291-7794 or Christen Haile (573) 584-1147</w:t>
      </w:r>
    </w:p>
    <w:p w14:paraId="4E653663" w14:textId="7EDCBED0" w:rsidR="008F5A53" w:rsidRPr="00B004CA" w:rsidRDefault="008F5A53" w:rsidP="008F5A53">
      <w:pPr>
        <w:pStyle w:val="ScriptureMusicTitle"/>
        <w:tabs>
          <w:tab w:val="clear" w:pos="4320"/>
        </w:tabs>
        <w:ind w:left="0" w:firstLine="0"/>
        <w:jc w:val="left"/>
        <w:rPr>
          <w:rFonts w:ascii="Arial Narrow" w:hAnsi="Arial Narrow"/>
          <w:color w:val="92CDDC" w:themeColor="accent5" w:themeTint="99"/>
        </w:rPr>
      </w:pPr>
      <w:r w:rsidRPr="00B004CA">
        <w:rPr>
          <w:rFonts w:ascii="Arial Narrow" w:hAnsi="Arial Narrow"/>
          <w:color w:val="92CDDC" w:themeColor="accent5" w:themeTint="99"/>
        </w:rPr>
        <w:t>Mature Living</w:t>
      </w:r>
      <w:r w:rsidR="000A6AF5" w:rsidRPr="00B004CA">
        <w:rPr>
          <w:rFonts w:ascii="Arial Narrow" w:hAnsi="Arial Narrow"/>
          <w:color w:val="92CDDC" w:themeColor="accent5" w:themeTint="99"/>
        </w:rPr>
        <w:t>, Home Life</w:t>
      </w:r>
      <w:r w:rsidRPr="00B004CA">
        <w:rPr>
          <w:rFonts w:ascii="Arial Narrow" w:hAnsi="Arial Narrow"/>
          <w:color w:val="92CDDC" w:themeColor="accent5" w:themeTint="99"/>
        </w:rPr>
        <w:t xml:space="preserve"> and Kid’s Devotion Magazines in Gym</w:t>
      </w:r>
    </w:p>
    <w:p w14:paraId="5F57952F" w14:textId="77777777" w:rsidR="00A14317" w:rsidRPr="00B004CA" w:rsidRDefault="001478F9" w:rsidP="006A3EC9">
      <w:pPr>
        <w:pStyle w:val="ScriptureMusicTitle"/>
        <w:spacing w:after="0"/>
        <w:ind w:left="2790" w:firstLine="0"/>
        <w:rPr>
          <w:rFonts w:ascii="Arial Narrow" w:hAnsi="Arial Narrow"/>
          <w:b w:val="0"/>
          <w:bCs/>
          <w:color w:val="92CDDC" w:themeColor="accent5" w:themeTint="99"/>
          <w:szCs w:val="22"/>
        </w:rPr>
      </w:pPr>
      <w:r w:rsidRPr="00B004CA">
        <w:rPr>
          <w:rFonts w:ascii="Arial Narrow" w:hAnsi="Arial Narrow"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  <w:t>Sunday</w:t>
      </w:r>
    </w:p>
    <w:p w14:paraId="2EA8BB3D" w14:textId="3E030889" w:rsidR="001478F9" w:rsidRPr="0040214D" w:rsidRDefault="001478F9" w:rsidP="006A3EC9">
      <w:pPr>
        <w:pStyle w:val="ScriptureMusicTitle"/>
        <w:numPr>
          <w:ilvl w:val="1"/>
          <w:numId w:val="9"/>
        </w:numPr>
        <w:tabs>
          <w:tab w:val="clear" w:pos="4320"/>
        </w:tabs>
        <w:spacing w:after="0"/>
        <w:ind w:left="3780"/>
        <w:rPr>
          <w:rFonts w:ascii="Arial Narrow" w:hAnsi="Arial Narrow"/>
          <w:b w:val="0"/>
          <w:bCs/>
          <w:color w:val="auto"/>
          <w:szCs w:val="22"/>
        </w:rPr>
      </w:pPr>
      <w:r w:rsidRPr="0040214D">
        <w:rPr>
          <w:rFonts w:ascii="Arial Narrow" w:hAnsi="Arial Narrow"/>
          <w:b w:val="0"/>
          <w:bCs/>
          <w:color w:val="auto"/>
          <w:szCs w:val="22"/>
        </w:rPr>
        <w:t>8:45  Prayer – Pastor’s Office</w:t>
      </w:r>
    </w:p>
    <w:p w14:paraId="1A23E270" w14:textId="77777777" w:rsidR="001478F9" w:rsidRPr="0040214D" w:rsidRDefault="001478F9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b w:val="0"/>
          <w:color w:val="auto"/>
          <w:szCs w:val="22"/>
        </w:rPr>
      </w:pPr>
      <w:r w:rsidRPr="0040214D">
        <w:rPr>
          <w:rFonts w:ascii="Arial Narrow" w:hAnsi="Arial Narrow"/>
          <w:b w:val="0"/>
          <w:color w:val="auto"/>
          <w:szCs w:val="22"/>
        </w:rPr>
        <w:t>9:00 am Sunday School &amp; Small Group</w:t>
      </w:r>
    </w:p>
    <w:p w14:paraId="6DB29CE8" w14:textId="58333534" w:rsidR="001478F9" w:rsidRDefault="001478F9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b w:val="0"/>
          <w:color w:val="auto"/>
          <w:szCs w:val="22"/>
        </w:rPr>
      </w:pPr>
      <w:r w:rsidRPr="00DD7734">
        <w:rPr>
          <w:rFonts w:ascii="Arial Narrow" w:hAnsi="Arial Narrow"/>
          <w:b w:val="0"/>
          <w:color w:val="auto"/>
          <w:szCs w:val="22"/>
        </w:rPr>
        <w:t>10:00 am Worship Service</w:t>
      </w:r>
    </w:p>
    <w:p w14:paraId="3F8CFB29" w14:textId="36F1E4EE" w:rsidR="00846B82" w:rsidRPr="00DD7734" w:rsidRDefault="00846B82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b w:val="0"/>
          <w:color w:val="auto"/>
          <w:szCs w:val="22"/>
        </w:rPr>
      </w:pPr>
      <w:r>
        <w:rPr>
          <w:rFonts w:ascii="Arial Narrow" w:hAnsi="Arial Narrow"/>
          <w:b w:val="0"/>
          <w:color w:val="auto"/>
          <w:szCs w:val="22"/>
        </w:rPr>
        <w:t>6:00  pm Adult Bible Study</w:t>
      </w:r>
    </w:p>
    <w:p w14:paraId="783A4F4A" w14:textId="77777777" w:rsidR="001478F9" w:rsidRPr="00B004CA" w:rsidRDefault="001478F9" w:rsidP="006A3EC9">
      <w:pPr>
        <w:pStyle w:val="ScriptureMusicTitle"/>
        <w:spacing w:after="0"/>
        <w:ind w:left="2790" w:firstLine="0"/>
        <w:rPr>
          <w:rFonts w:ascii="Arial Narrow" w:hAnsi="Arial Narrow"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</w:pPr>
      <w:r w:rsidRPr="00B004CA">
        <w:rPr>
          <w:rFonts w:ascii="Arial Narrow" w:hAnsi="Arial Narrow"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  <w:t>Monday</w:t>
      </w:r>
    </w:p>
    <w:p w14:paraId="7000B002" w14:textId="77777777" w:rsidR="001478F9" w:rsidRPr="0040214D" w:rsidRDefault="001478F9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b w:val="0"/>
          <w:bCs/>
          <w:color w:val="auto"/>
          <w:szCs w:val="22"/>
        </w:rPr>
      </w:pPr>
      <w:r w:rsidRPr="0040214D">
        <w:rPr>
          <w:rFonts w:ascii="Arial Narrow" w:hAnsi="Arial Narrow"/>
          <w:b w:val="0"/>
          <w:bCs/>
          <w:color w:val="auto"/>
          <w:szCs w:val="22"/>
        </w:rPr>
        <w:t>6:00 pm Meal and Bible Study (Linda &amp; Norm)</w:t>
      </w:r>
    </w:p>
    <w:p w14:paraId="656D2CBE" w14:textId="77777777" w:rsidR="001478F9" w:rsidRPr="00B004CA" w:rsidRDefault="001478F9" w:rsidP="006A3EC9">
      <w:pPr>
        <w:pStyle w:val="ScriptureMusicTitle"/>
        <w:spacing w:after="0"/>
        <w:ind w:left="2790" w:firstLine="0"/>
        <w:rPr>
          <w:rFonts w:ascii="Arial Narrow" w:hAnsi="Arial Narrow"/>
          <w:color w:val="92CDDC" w:themeColor="accent5" w:themeTint="99"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B004CA">
        <w:rPr>
          <w:rFonts w:ascii="Arial Narrow" w:hAnsi="Arial Narrow"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  <w:t xml:space="preserve">Tuesday </w:t>
      </w:r>
    </w:p>
    <w:p w14:paraId="285A6425" w14:textId="55F8B151" w:rsidR="001478F9" w:rsidRPr="0040214D" w:rsidRDefault="001478F9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color w:val="auto"/>
          <w:szCs w:val="22"/>
        </w:rPr>
      </w:pPr>
      <w:r w:rsidRPr="0040214D">
        <w:rPr>
          <w:rFonts w:ascii="Arial Narrow" w:hAnsi="Arial Narrow"/>
          <w:b w:val="0"/>
          <w:bCs/>
          <w:color w:val="auto"/>
          <w:szCs w:val="22"/>
        </w:rPr>
        <w:t>6</w:t>
      </w:r>
      <w:r w:rsidR="00B004CA">
        <w:rPr>
          <w:rFonts w:ascii="Arial Narrow" w:hAnsi="Arial Narrow"/>
          <w:b w:val="0"/>
          <w:bCs/>
          <w:color w:val="auto"/>
          <w:szCs w:val="22"/>
        </w:rPr>
        <w:t>:00</w:t>
      </w:r>
      <w:r w:rsidRPr="0040214D">
        <w:rPr>
          <w:rFonts w:ascii="Arial Narrow" w:hAnsi="Arial Narrow"/>
          <w:b w:val="0"/>
          <w:bCs/>
          <w:color w:val="auto"/>
          <w:szCs w:val="22"/>
        </w:rPr>
        <w:t xml:space="preserve"> pm Visitation (Meet at the Church)</w:t>
      </w:r>
    </w:p>
    <w:p w14:paraId="2EC0A13B" w14:textId="77777777" w:rsidR="001478F9" w:rsidRPr="00B004CA" w:rsidRDefault="001478F9" w:rsidP="006A3EC9">
      <w:pPr>
        <w:pStyle w:val="ScriptureMusicTitle"/>
        <w:spacing w:after="0"/>
        <w:ind w:left="2790" w:firstLine="0"/>
        <w:rPr>
          <w:rFonts w:ascii="Arial Narrow" w:hAnsi="Arial Narrow"/>
          <w:color w:val="92CDDC" w:themeColor="accent5" w:themeTint="99"/>
          <w:sz w:val="26"/>
          <w:szCs w:val="26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B004CA">
        <w:rPr>
          <w:rFonts w:ascii="Arial Narrow" w:hAnsi="Arial Narrow"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  <w:t>Wednesday</w:t>
      </w:r>
      <w:r w:rsidRPr="00B004CA">
        <w:rPr>
          <w:rFonts w:ascii="Arial Narrow" w:hAnsi="Arial Narrow"/>
          <w:color w:val="92CDDC" w:themeColor="accent5" w:themeTint="99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4EAF0AA4" w14:textId="77777777" w:rsidR="00B004CA" w:rsidRDefault="001478F9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b w:val="0"/>
          <w:color w:val="auto"/>
          <w:szCs w:val="22"/>
        </w:rPr>
      </w:pPr>
      <w:r w:rsidRPr="0040214D">
        <w:rPr>
          <w:rFonts w:ascii="Arial Narrow" w:hAnsi="Arial Narrow"/>
          <w:b w:val="0"/>
          <w:color w:val="auto"/>
          <w:szCs w:val="22"/>
        </w:rPr>
        <w:t>6:30 pm  EPIC Youth</w:t>
      </w:r>
      <w:r w:rsidRPr="0040214D">
        <w:rPr>
          <w:rFonts w:ascii="Arial Narrow" w:hAnsi="Arial Narrow"/>
          <w:b w:val="0"/>
          <w:color w:val="FF0000"/>
          <w:szCs w:val="22"/>
        </w:rPr>
        <w:t xml:space="preserve"> </w:t>
      </w:r>
    </w:p>
    <w:p w14:paraId="31D62C9E" w14:textId="5A6E25DA" w:rsidR="00B004CA" w:rsidRPr="00B004CA" w:rsidRDefault="00B004CA" w:rsidP="006A3EC9">
      <w:pPr>
        <w:pStyle w:val="ScriptureMusicTitle"/>
        <w:spacing w:after="0"/>
        <w:ind w:left="2790" w:firstLine="0"/>
        <w:rPr>
          <w:rFonts w:ascii="Arial Narrow" w:hAnsi="Arial Narrow"/>
          <w:b w:val="0"/>
          <w:color w:val="auto"/>
          <w:szCs w:val="22"/>
        </w:rPr>
      </w:pPr>
      <w:r w:rsidRPr="00B004CA">
        <w:rPr>
          <w:rFonts w:ascii="Arial Narrow" w:hAnsi="Arial Narrow"/>
          <w:bCs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  <w:t>Friday</w:t>
      </w:r>
    </w:p>
    <w:p w14:paraId="17176DBF" w14:textId="7344BA68" w:rsidR="00AE5CA5" w:rsidRDefault="00AE5CA5" w:rsidP="006A3EC9">
      <w:pPr>
        <w:pStyle w:val="ScriptureMusicTitle"/>
        <w:numPr>
          <w:ilvl w:val="0"/>
          <w:numId w:val="45"/>
        </w:numPr>
        <w:spacing w:after="0"/>
        <w:ind w:left="3780"/>
        <w:rPr>
          <w:rFonts w:ascii="Arial Narrow" w:hAnsi="Arial Narrow"/>
          <w:b w:val="0"/>
          <w:color w:val="auto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 Narrow" w:hAnsi="Arial Narrow"/>
          <w:b w:val="0"/>
          <w:color w:val="auto"/>
          <w14:textOutline w14:w="9525" w14:cap="rnd" w14:cmpd="sng" w14:algn="ctr">
            <w14:noFill/>
            <w14:prstDash w14:val="solid"/>
            <w14:bevel/>
          </w14:textOutline>
        </w:rPr>
        <w:t>3:15-5:30 Drive Up Food Distribution New Beginnings Church Ages 3-18</w:t>
      </w:r>
    </w:p>
    <w:p w14:paraId="71DCA2D8" w14:textId="37C18BA8" w:rsidR="00B004CA" w:rsidRPr="00B004CA" w:rsidRDefault="00B004CA" w:rsidP="006A3EC9">
      <w:pPr>
        <w:pStyle w:val="ScriptureMusicTitle"/>
        <w:numPr>
          <w:ilvl w:val="0"/>
          <w:numId w:val="45"/>
        </w:numPr>
        <w:spacing w:after="0"/>
        <w:ind w:left="3780"/>
        <w:rPr>
          <w:rFonts w:ascii="Arial Narrow" w:hAnsi="Arial Narrow"/>
          <w:b w:val="0"/>
          <w:color w:val="auto"/>
          <w14:textOutline w14:w="9525" w14:cap="rnd" w14:cmpd="sng" w14:algn="ctr">
            <w14:noFill/>
            <w14:prstDash w14:val="solid"/>
            <w14:bevel/>
          </w14:textOutline>
        </w:rPr>
      </w:pPr>
      <w:r w:rsidRPr="00B004CA">
        <w:rPr>
          <w:rFonts w:ascii="Arial Narrow" w:hAnsi="Arial Narrow"/>
          <w:b w:val="0"/>
          <w:color w:val="auto"/>
          <w14:textOutline w14:w="9525" w14:cap="rnd" w14:cmpd="sng" w14:algn="ctr">
            <w14:noFill/>
            <w14:prstDash w14:val="solid"/>
            <w14:bevel/>
          </w14:textOutline>
        </w:rPr>
        <w:t xml:space="preserve">7:00 pm Celebrate Recovery City Hall Meeting Room </w:t>
      </w:r>
    </w:p>
    <w:p w14:paraId="445888EB" w14:textId="0B8614BC" w:rsidR="001478F9" w:rsidRPr="00B004CA" w:rsidRDefault="00973840" w:rsidP="006A3EC9">
      <w:pPr>
        <w:pStyle w:val="ScriptureMusicTitle"/>
        <w:spacing w:after="0"/>
        <w:ind w:left="2790" w:firstLine="0"/>
        <w:rPr>
          <w:rFonts w:ascii="Arial Narrow" w:hAnsi="Arial Narrow"/>
          <w:b w:val="0"/>
          <w:color w:val="92CDDC" w:themeColor="accent5" w:themeTint="99"/>
          <w:sz w:val="20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B004CA">
        <w:rPr>
          <w:rFonts w:ascii="Arial Narrow" w:hAnsi="Arial Narrow"/>
          <w:bCs/>
          <w:color w:val="92CDDC" w:themeColor="accent5" w:themeTint="99"/>
          <w:sz w:val="24"/>
          <w:szCs w:val="26"/>
          <w14:textOutline w14:w="9525" w14:cap="rnd" w14:cmpd="sng" w14:algn="ctr">
            <w14:noFill/>
            <w14:prstDash w14:val="solid"/>
            <w14:bevel/>
          </w14:textOutline>
        </w:rPr>
        <w:t>Saturday</w:t>
      </w:r>
    </w:p>
    <w:p w14:paraId="62D69558" w14:textId="2AF613F7" w:rsidR="00741123" w:rsidRPr="0040214D" w:rsidRDefault="001478F9" w:rsidP="006A3EC9">
      <w:pPr>
        <w:pStyle w:val="ScriptureMusicTitle"/>
        <w:numPr>
          <w:ilvl w:val="1"/>
          <w:numId w:val="9"/>
        </w:numPr>
        <w:spacing w:after="0"/>
        <w:ind w:left="3780"/>
        <w:rPr>
          <w:rFonts w:ascii="Arial Narrow" w:hAnsi="Arial Narrow"/>
          <w:b w:val="0"/>
          <w:color w:val="auto"/>
          <w:szCs w:val="22"/>
        </w:rPr>
      </w:pPr>
      <w:r w:rsidRPr="0040214D">
        <w:rPr>
          <w:rFonts w:ascii="Arial Narrow" w:hAnsi="Arial Narrow"/>
          <w:b w:val="0"/>
          <w:color w:val="auto"/>
          <w:szCs w:val="22"/>
        </w:rPr>
        <w:t>7</w:t>
      </w:r>
      <w:r w:rsidR="00B004CA">
        <w:rPr>
          <w:rFonts w:ascii="Arial Narrow" w:hAnsi="Arial Narrow"/>
          <w:b w:val="0"/>
          <w:color w:val="auto"/>
          <w:szCs w:val="22"/>
        </w:rPr>
        <w:t>:00</w:t>
      </w:r>
      <w:r w:rsidRPr="0040214D">
        <w:rPr>
          <w:rFonts w:ascii="Arial Narrow" w:hAnsi="Arial Narrow"/>
          <w:b w:val="0"/>
          <w:color w:val="auto"/>
          <w:szCs w:val="22"/>
        </w:rPr>
        <w:t xml:space="preserve"> pm In Home Small Group (Contact Christen Haile)</w:t>
      </w:r>
    </w:p>
    <w:p w14:paraId="169A532E" w14:textId="73FD9F9D" w:rsidR="004B66CB" w:rsidRPr="00AB09F2" w:rsidRDefault="004B66CB" w:rsidP="006A3EC9">
      <w:pPr>
        <w:pStyle w:val="ScriptureMusicTitle"/>
        <w:tabs>
          <w:tab w:val="left" w:pos="1080"/>
        </w:tabs>
        <w:spacing w:after="0" w:line="240" w:lineRule="auto"/>
        <w:ind w:left="2790" w:firstLine="0"/>
        <w:jc w:val="left"/>
        <w:rPr>
          <w:rFonts w:ascii="Arial Narrow" w:hAnsi="Arial Narrow"/>
          <w:b w:val="0"/>
          <w:bCs/>
          <w:color w:val="auto"/>
          <w:sz w:val="24"/>
          <w:szCs w:val="26"/>
        </w:rPr>
      </w:pPr>
    </w:p>
    <w:p w14:paraId="5801F279" w14:textId="1EC259A8" w:rsidR="00E43EA1" w:rsidRPr="00E43EA1" w:rsidRDefault="00E43EA1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color w:val="auto"/>
          <w:sz w:val="24"/>
          <w:szCs w:val="26"/>
        </w:rPr>
      </w:pPr>
      <w:r w:rsidRPr="00E43EA1">
        <w:rPr>
          <w:rFonts w:ascii="Arial Narrow" w:hAnsi="Arial Narrow"/>
          <w:bCs/>
          <w:color w:val="auto"/>
          <w:sz w:val="24"/>
          <w:szCs w:val="26"/>
        </w:rPr>
        <w:t>9/19</w:t>
      </w:r>
      <w:r>
        <w:rPr>
          <w:rFonts w:ascii="Arial Narrow" w:hAnsi="Arial Narrow"/>
          <w:b w:val="0"/>
          <w:color w:val="auto"/>
          <w:sz w:val="24"/>
          <w:szCs w:val="26"/>
        </w:rPr>
        <w:tab/>
        <w:t>Baptism</w:t>
      </w:r>
    </w:p>
    <w:p w14:paraId="3FEE1D3A" w14:textId="4D307B95" w:rsidR="00B004CA" w:rsidRDefault="00B004CA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color w:val="auto"/>
          <w:sz w:val="24"/>
          <w:szCs w:val="26"/>
        </w:rPr>
      </w:pPr>
      <w:r>
        <w:rPr>
          <w:rFonts w:ascii="Arial Narrow" w:hAnsi="Arial Narrow"/>
          <w:bCs/>
          <w:color w:val="auto"/>
          <w:sz w:val="24"/>
          <w:szCs w:val="26"/>
        </w:rPr>
        <w:t>9/22</w:t>
      </w:r>
      <w:r>
        <w:rPr>
          <w:rFonts w:ascii="Arial Narrow" w:hAnsi="Arial Narrow"/>
          <w:bCs/>
          <w:color w:val="auto"/>
          <w:sz w:val="24"/>
          <w:szCs w:val="26"/>
        </w:rPr>
        <w:tab/>
      </w:r>
      <w:r w:rsidRPr="00B004CA">
        <w:rPr>
          <w:rFonts w:ascii="Arial Narrow" w:hAnsi="Arial Narrow"/>
          <w:b w:val="0"/>
          <w:color w:val="auto"/>
          <w:sz w:val="24"/>
          <w:szCs w:val="26"/>
        </w:rPr>
        <w:t>See You at the Pole</w:t>
      </w:r>
    </w:p>
    <w:p w14:paraId="06CA481D" w14:textId="5140300D" w:rsidR="00633BF9" w:rsidRPr="00633BF9" w:rsidRDefault="00633BF9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color w:val="auto"/>
          <w:sz w:val="24"/>
          <w:szCs w:val="26"/>
        </w:rPr>
      </w:pPr>
      <w:r>
        <w:rPr>
          <w:rFonts w:ascii="Arial Narrow" w:hAnsi="Arial Narrow"/>
          <w:bCs/>
          <w:color w:val="auto"/>
          <w:sz w:val="24"/>
          <w:szCs w:val="26"/>
        </w:rPr>
        <w:t>9/23</w:t>
      </w:r>
      <w:r>
        <w:rPr>
          <w:rFonts w:ascii="Arial Narrow" w:hAnsi="Arial Narrow"/>
          <w:bCs/>
          <w:color w:val="auto"/>
          <w:sz w:val="24"/>
          <w:szCs w:val="26"/>
        </w:rPr>
        <w:tab/>
      </w:r>
      <w:r w:rsidRPr="00633BF9">
        <w:rPr>
          <w:rFonts w:ascii="Arial Narrow" w:hAnsi="Arial Narrow"/>
          <w:b w:val="0"/>
          <w:color w:val="auto"/>
          <w:sz w:val="24"/>
          <w:szCs w:val="26"/>
        </w:rPr>
        <w:t>Career &amp; Resource Fair 610 E South St 3:00-6:00</w:t>
      </w:r>
    </w:p>
    <w:p w14:paraId="205B50BE" w14:textId="5C432C51" w:rsidR="00E11241" w:rsidRPr="00E11241" w:rsidRDefault="00E11241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bCs/>
          <w:color w:val="auto"/>
          <w:sz w:val="24"/>
          <w:szCs w:val="26"/>
        </w:rPr>
      </w:pPr>
      <w:r w:rsidRPr="00E11241">
        <w:rPr>
          <w:rFonts w:ascii="Arial Narrow" w:hAnsi="Arial Narrow"/>
          <w:color w:val="auto"/>
          <w:sz w:val="24"/>
          <w:szCs w:val="26"/>
        </w:rPr>
        <w:t>9/25</w:t>
      </w:r>
      <w:r>
        <w:rPr>
          <w:rFonts w:ascii="Arial Narrow" w:hAnsi="Arial Narrow"/>
          <w:b w:val="0"/>
          <w:bCs/>
          <w:color w:val="auto"/>
          <w:sz w:val="24"/>
          <w:szCs w:val="26"/>
        </w:rPr>
        <w:t xml:space="preserve"> </w:t>
      </w:r>
      <w:r>
        <w:rPr>
          <w:rFonts w:ascii="Arial Narrow" w:hAnsi="Arial Narrow"/>
          <w:b w:val="0"/>
          <w:bCs/>
          <w:color w:val="auto"/>
          <w:sz w:val="24"/>
          <w:szCs w:val="26"/>
        </w:rPr>
        <w:tab/>
        <w:t>Men’s Breakfast</w:t>
      </w:r>
    </w:p>
    <w:p w14:paraId="225E8AEB" w14:textId="08EED5CB" w:rsidR="00B004CA" w:rsidRPr="00AF7F58" w:rsidRDefault="00280A89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bCs/>
          <w:color w:val="auto"/>
          <w:sz w:val="24"/>
          <w:szCs w:val="26"/>
        </w:rPr>
      </w:pPr>
      <w:r>
        <w:rPr>
          <w:rFonts w:ascii="Arial Narrow" w:hAnsi="Arial Narrow"/>
          <w:bCs/>
          <w:color w:val="auto"/>
          <w:sz w:val="24"/>
          <w:szCs w:val="26"/>
        </w:rPr>
        <w:t>9/24-2</w:t>
      </w:r>
      <w:r w:rsidR="002A01A6">
        <w:rPr>
          <w:rFonts w:ascii="Arial Narrow" w:hAnsi="Arial Narrow"/>
          <w:bCs/>
          <w:color w:val="auto"/>
          <w:sz w:val="24"/>
          <w:szCs w:val="26"/>
        </w:rPr>
        <w:t>5</w:t>
      </w:r>
      <w:r>
        <w:rPr>
          <w:rFonts w:ascii="Arial Narrow" w:hAnsi="Arial Narrow"/>
          <w:bCs/>
          <w:color w:val="auto"/>
          <w:sz w:val="24"/>
          <w:szCs w:val="26"/>
        </w:rPr>
        <w:t xml:space="preserve"> </w:t>
      </w:r>
      <w:r w:rsidR="006A3EC9">
        <w:rPr>
          <w:rFonts w:ascii="Arial Narrow" w:hAnsi="Arial Narrow"/>
          <w:bCs/>
          <w:color w:val="auto"/>
          <w:sz w:val="24"/>
          <w:szCs w:val="26"/>
        </w:rPr>
        <w:tab/>
      </w:r>
      <w:r w:rsidRPr="00280A89">
        <w:rPr>
          <w:rFonts w:ascii="Arial Narrow" w:hAnsi="Arial Narrow"/>
          <w:b w:val="0"/>
          <w:color w:val="auto"/>
          <w:sz w:val="24"/>
          <w:szCs w:val="26"/>
        </w:rPr>
        <w:t>CBA Mens Conference Southridge Baptist</w:t>
      </w:r>
      <w:r>
        <w:rPr>
          <w:rFonts w:ascii="Arial Narrow" w:hAnsi="Arial Narrow"/>
          <w:bCs/>
          <w:color w:val="auto"/>
          <w:sz w:val="24"/>
          <w:szCs w:val="26"/>
        </w:rPr>
        <w:t xml:space="preserve"> </w:t>
      </w:r>
      <w:r>
        <w:rPr>
          <w:rFonts w:ascii="Arial Narrow" w:hAnsi="Arial Narrow"/>
          <w:bCs/>
          <w:color w:val="auto"/>
          <w:sz w:val="24"/>
          <w:szCs w:val="26"/>
        </w:rPr>
        <w:tab/>
      </w:r>
    </w:p>
    <w:p w14:paraId="4999F0D7" w14:textId="08BB650F" w:rsidR="00802304" w:rsidRDefault="00AE5CA5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bCs/>
          <w:color w:val="auto"/>
          <w:sz w:val="24"/>
          <w:szCs w:val="26"/>
        </w:rPr>
      </w:pPr>
      <w:r w:rsidRPr="00AF7F58">
        <w:rPr>
          <w:rFonts w:ascii="Arial Narrow" w:hAnsi="Arial Narrow"/>
          <w:color w:val="auto"/>
          <w:sz w:val="24"/>
          <w:szCs w:val="26"/>
        </w:rPr>
        <w:t>10/3</w:t>
      </w:r>
      <w:r w:rsidRPr="00AF7F58">
        <w:rPr>
          <w:rFonts w:ascii="Arial Narrow" w:hAnsi="Arial Narrow"/>
          <w:bCs/>
          <w:color w:val="auto"/>
          <w:sz w:val="24"/>
          <w:szCs w:val="26"/>
        </w:rPr>
        <w:tab/>
      </w:r>
      <w:r w:rsidR="00AF7F58">
        <w:rPr>
          <w:rFonts w:ascii="Arial Narrow" w:hAnsi="Arial Narrow"/>
          <w:b w:val="0"/>
          <w:bCs/>
          <w:color w:val="auto"/>
          <w:sz w:val="24"/>
          <w:szCs w:val="26"/>
        </w:rPr>
        <w:t>Lord’s Supper</w:t>
      </w:r>
    </w:p>
    <w:p w14:paraId="1820A161" w14:textId="1F480705" w:rsidR="00AF7F58" w:rsidRPr="00AF7F58" w:rsidRDefault="00AF7F58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bCs/>
          <w:color w:val="auto"/>
          <w:sz w:val="24"/>
          <w:szCs w:val="26"/>
        </w:rPr>
      </w:pPr>
      <w:r>
        <w:rPr>
          <w:rFonts w:ascii="Arial Narrow" w:hAnsi="Arial Narrow"/>
          <w:color w:val="auto"/>
          <w:sz w:val="24"/>
          <w:szCs w:val="26"/>
        </w:rPr>
        <w:t>10/4</w:t>
      </w:r>
      <w:r>
        <w:rPr>
          <w:rFonts w:ascii="Arial Narrow" w:hAnsi="Arial Narrow"/>
          <w:color w:val="auto"/>
          <w:sz w:val="24"/>
          <w:szCs w:val="26"/>
        </w:rPr>
        <w:tab/>
      </w:r>
      <w:r w:rsidRPr="00AF7F58">
        <w:rPr>
          <w:rFonts w:ascii="Arial Narrow" w:hAnsi="Arial Narrow"/>
          <w:b w:val="0"/>
          <w:bCs/>
          <w:color w:val="auto"/>
          <w:sz w:val="24"/>
          <w:szCs w:val="26"/>
        </w:rPr>
        <w:t>Deacon’s Meeting at 7:30</w:t>
      </w:r>
    </w:p>
    <w:p w14:paraId="2942167F" w14:textId="0D2F7F0A" w:rsidR="00AF7F58" w:rsidRDefault="00AF7F58" w:rsidP="006A3EC9">
      <w:pPr>
        <w:pStyle w:val="ScriptureMusicTitle"/>
        <w:numPr>
          <w:ilvl w:val="0"/>
          <w:numId w:val="9"/>
        </w:numPr>
        <w:tabs>
          <w:tab w:val="left" w:pos="1080"/>
        </w:tabs>
        <w:spacing w:after="0" w:line="240" w:lineRule="auto"/>
        <w:ind w:left="3240"/>
        <w:jc w:val="left"/>
        <w:rPr>
          <w:rFonts w:ascii="Arial Narrow" w:hAnsi="Arial Narrow"/>
          <w:b w:val="0"/>
          <w:bCs/>
          <w:color w:val="auto"/>
          <w:sz w:val="24"/>
          <w:szCs w:val="26"/>
        </w:rPr>
      </w:pPr>
      <w:r>
        <w:rPr>
          <w:rFonts w:ascii="Arial Narrow" w:hAnsi="Arial Narrow"/>
          <w:color w:val="auto"/>
          <w:sz w:val="24"/>
          <w:szCs w:val="26"/>
        </w:rPr>
        <w:t>10/10</w:t>
      </w:r>
      <w:r>
        <w:rPr>
          <w:rFonts w:ascii="Arial Narrow" w:hAnsi="Arial Narrow"/>
          <w:color w:val="auto"/>
          <w:sz w:val="24"/>
          <w:szCs w:val="26"/>
        </w:rPr>
        <w:tab/>
      </w:r>
      <w:r w:rsidRPr="00AF7F58">
        <w:rPr>
          <w:rFonts w:ascii="Arial Narrow" w:hAnsi="Arial Narrow"/>
          <w:b w:val="0"/>
          <w:bCs/>
          <w:color w:val="auto"/>
          <w:sz w:val="24"/>
          <w:szCs w:val="26"/>
        </w:rPr>
        <w:t>Business Meeting</w:t>
      </w:r>
    </w:p>
    <w:p w14:paraId="7D500EC5" w14:textId="62DB4EC7" w:rsidR="00245AE2" w:rsidRPr="003E4F14" w:rsidRDefault="00245AE2" w:rsidP="00280A89">
      <w:pPr>
        <w:spacing w:before="300" w:after="300" w:line="240" w:lineRule="auto"/>
        <w:ind w:left="300" w:right="300"/>
        <w:jc w:val="center"/>
        <w:rPr>
          <w:rFonts w:ascii="Calibri" w:eastAsia="Times New Roman" w:hAnsi="Calibri" w:cs="Calibri"/>
          <w:color w:val="000000"/>
          <w:sz w:val="27"/>
          <w:szCs w:val="27"/>
        </w:rPr>
      </w:pPr>
      <w:r w:rsidRPr="00B004CA">
        <w:rPr>
          <w:rFonts w:ascii="Arial Black" w:hAnsi="Arial Black"/>
          <w:color w:val="92CDDC" w:themeColor="accent5" w:themeTint="99"/>
          <w:sz w:val="24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80A89">
        <w:rPr>
          <w:rFonts w:ascii="Calibri" w:eastAsia="Times New Roman" w:hAnsi="Calibri" w:cs="Calibri"/>
          <w:bCs/>
          <w:i/>
          <w:iCs/>
          <w:color w:val="000000"/>
          <w:sz w:val="31"/>
          <w:szCs w:val="31"/>
        </w:rPr>
        <w:t>“</w:t>
      </w:r>
      <w:r w:rsidR="00484F58">
        <w:rPr>
          <w:rFonts w:ascii="Calibri" w:eastAsia="Times New Roman" w:hAnsi="Calibri" w:cs="Calibri"/>
          <w:bCs/>
          <w:i/>
          <w:iCs/>
          <w:color w:val="000000"/>
          <w:sz w:val="28"/>
          <w:szCs w:val="28"/>
        </w:rPr>
        <w:t>And I will do whatever you ask in my name, so that the Father may be glorified in the Son</w:t>
      </w:r>
      <w:r w:rsidR="00280A89" w:rsidRPr="00F2216D">
        <w:rPr>
          <w:rFonts w:ascii="Calibri" w:eastAsia="Times New Roman" w:hAnsi="Calibri" w:cs="Calibri"/>
          <w:color w:val="000000"/>
          <w:sz w:val="31"/>
          <w:szCs w:val="31"/>
        </w:rPr>
        <w:t>.</w:t>
      </w:r>
      <w:r w:rsidR="00280A89">
        <w:rPr>
          <w:rFonts w:ascii="Calibri" w:eastAsia="Times New Roman" w:hAnsi="Calibri" w:cs="Calibri"/>
          <w:color w:val="000000"/>
          <w:sz w:val="31"/>
          <w:szCs w:val="31"/>
        </w:rPr>
        <w:t>”</w:t>
      </w:r>
      <w:r w:rsidR="00280A89" w:rsidRPr="00CC7514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 </w:t>
      </w:r>
      <w:r w:rsidR="00CC7514" w:rsidRPr="00CC7514">
        <w:rPr>
          <w:b/>
          <w:bCs/>
          <w:sz w:val="28"/>
          <w:szCs w:val="28"/>
        </w:rPr>
        <w:t>John 1</w:t>
      </w:r>
      <w:r w:rsidR="00484F58">
        <w:rPr>
          <w:b/>
          <w:bCs/>
          <w:sz w:val="28"/>
          <w:szCs w:val="28"/>
        </w:rPr>
        <w:t>4:13</w:t>
      </w:r>
    </w:p>
    <w:p w14:paraId="172A7107" w14:textId="126A0475" w:rsidR="00AB09F2" w:rsidRDefault="00E94521" w:rsidP="006A3EC9">
      <w:pPr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186D9ED" wp14:editId="4377018E">
            <wp:extent cx="4617720" cy="7377830"/>
            <wp:effectExtent l="0" t="0" r="0" b="0"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81" cy="73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C005" w14:textId="2A88262E" w:rsidR="006A3EC9" w:rsidRDefault="006A3EC9" w:rsidP="006A3EC9">
      <w:pPr>
        <w:jc w:val="center"/>
        <w:rPr>
          <w:rFonts w:ascii="Arial" w:hAnsi="Arial" w:cs="Arial"/>
          <w:b/>
          <w:sz w:val="24"/>
        </w:rPr>
      </w:pPr>
    </w:p>
    <w:p w14:paraId="442D8C8D" w14:textId="2275CEE6" w:rsidR="006A3EC9" w:rsidRDefault="006A3EC9" w:rsidP="006A3EC9">
      <w:pPr>
        <w:jc w:val="center"/>
        <w:rPr>
          <w:rFonts w:ascii="Arial" w:hAnsi="Arial" w:cs="Arial"/>
          <w:b/>
          <w:sz w:val="24"/>
        </w:rPr>
      </w:pPr>
    </w:p>
    <w:p w14:paraId="1C8F0095" w14:textId="3516225B" w:rsidR="006A3EC9" w:rsidRDefault="006A3EC9" w:rsidP="006A3EC9">
      <w:pPr>
        <w:jc w:val="center"/>
        <w:rPr>
          <w:rFonts w:ascii="Arial" w:hAnsi="Arial" w:cs="Arial"/>
          <w:b/>
          <w:sz w:val="24"/>
        </w:rPr>
      </w:pPr>
    </w:p>
    <w:p w14:paraId="2D30C8D0" w14:textId="43949F8A" w:rsidR="006A3EC9" w:rsidRDefault="006A3EC9" w:rsidP="006A3EC9">
      <w:pPr>
        <w:jc w:val="center"/>
        <w:rPr>
          <w:rFonts w:ascii="Arial" w:hAnsi="Arial" w:cs="Arial"/>
          <w:b/>
          <w:sz w:val="24"/>
        </w:rPr>
      </w:pPr>
    </w:p>
    <w:p w14:paraId="37B95204" w14:textId="5B8C37F9" w:rsidR="006A3EC9" w:rsidRDefault="006A3EC9" w:rsidP="006A3EC9">
      <w:pPr>
        <w:jc w:val="center"/>
        <w:rPr>
          <w:rFonts w:ascii="Arial" w:hAnsi="Arial" w:cs="Arial"/>
          <w:b/>
          <w:sz w:val="24"/>
        </w:rPr>
      </w:pPr>
    </w:p>
    <w:p w14:paraId="2D4C211A" w14:textId="5C9EAD86" w:rsidR="006A3EC9" w:rsidRDefault="006A3EC9" w:rsidP="006A3EC9">
      <w:pPr>
        <w:jc w:val="center"/>
        <w:rPr>
          <w:rFonts w:ascii="Arial" w:hAnsi="Arial" w:cs="Arial"/>
          <w:b/>
          <w:sz w:val="24"/>
        </w:rPr>
      </w:pPr>
    </w:p>
    <w:p w14:paraId="4E73C7AB" w14:textId="054AEE3A" w:rsidR="006A3EC9" w:rsidRDefault="006A3EC9" w:rsidP="006A3EC9">
      <w:pPr>
        <w:jc w:val="center"/>
        <w:rPr>
          <w:rFonts w:ascii="Arial" w:hAnsi="Arial" w:cs="Arial"/>
          <w:b/>
          <w:sz w:val="24"/>
        </w:rPr>
      </w:pPr>
      <w:r w:rsidRPr="006A3EC9">
        <w:rPr>
          <w:rFonts w:ascii="Arial" w:hAnsi="Arial" w:cs="Arial"/>
          <w:b/>
          <w:sz w:val="24"/>
        </w:rPr>
        <w:lastRenderedPageBreak/>
        <w:drawing>
          <wp:inline distT="0" distB="0" distL="0" distR="0" wp14:anchorId="51E0A4CD" wp14:editId="6A29EA26">
            <wp:extent cx="6858000" cy="3891915"/>
            <wp:effectExtent l="0" t="0" r="0" b="0"/>
            <wp:docPr id="2" name="Picture 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chat or text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EC9">
        <w:rPr>
          <w:rFonts w:ascii="Arial" w:hAnsi="Arial" w:cs="Arial"/>
          <w:b/>
          <w:sz w:val="24"/>
        </w:rPr>
        <w:drawing>
          <wp:inline distT="0" distB="0" distL="0" distR="0" wp14:anchorId="625A41B1" wp14:editId="6246B6A1">
            <wp:extent cx="6858000" cy="3856355"/>
            <wp:effectExtent l="0" t="0" r="0" b="0"/>
            <wp:docPr id="3" name="Picture 3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EC9" w:rsidSect="006A3EC9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0DD15" w14:textId="77777777" w:rsidR="0076736A" w:rsidRDefault="0076736A" w:rsidP="002E5972">
      <w:r>
        <w:separator/>
      </w:r>
    </w:p>
  </w:endnote>
  <w:endnote w:type="continuationSeparator" w:id="0">
    <w:p w14:paraId="6228DE81" w14:textId="77777777" w:rsidR="0076736A" w:rsidRDefault="0076736A" w:rsidP="002E5972">
      <w:r>
        <w:continuationSeparator/>
      </w:r>
    </w:p>
  </w:endnote>
  <w:endnote w:type="continuationNotice" w:id="1">
    <w:p w14:paraId="1D2189A2" w14:textId="77777777" w:rsidR="0076736A" w:rsidRDefault="007673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204F8" w14:textId="77777777" w:rsidR="0076736A" w:rsidRDefault="0076736A" w:rsidP="002E5972">
      <w:r>
        <w:separator/>
      </w:r>
    </w:p>
  </w:footnote>
  <w:footnote w:type="continuationSeparator" w:id="0">
    <w:p w14:paraId="3F811981" w14:textId="77777777" w:rsidR="0076736A" w:rsidRDefault="0076736A" w:rsidP="002E5972">
      <w:r>
        <w:continuationSeparator/>
      </w:r>
    </w:p>
  </w:footnote>
  <w:footnote w:type="continuationNotice" w:id="1">
    <w:p w14:paraId="0E8CACEE" w14:textId="77777777" w:rsidR="0076736A" w:rsidRDefault="0076736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265.5pt;height:123.75pt;visibility:visibl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D6EA7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61C82"/>
    <w:multiLevelType w:val="multilevel"/>
    <w:tmpl w:val="C61A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21D4B"/>
    <w:multiLevelType w:val="hybridMultilevel"/>
    <w:tmpl w:val="FE42E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417B6"/>
    <w:multiLevelType w:val="multilevel"/>
    <w:tmpl w:val="931401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973B54"/>
    <w:multiLevelType w:val="hybridMultilevel"/>
    <w:tmpl w:val="82D2147E"/>
    <w:lvl w:ilvl="0" w:tplc="04090009">
      <w:start w:val="1"/>
      <w:numFmt w:val="bullet"/>
      <w:lvlText w:val=""/>
      <w:lvlJc w:val="left"/>
      <w:pPr>
        <w:ind w:left="9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5" w15:restartNumberingAfterBreak="0">
    <w:nsid w:val="06004DE3"/>
    <w:multiLevelType w:val="multilevel"/>
    <w:tmpl w:val="6DE4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A22963"/>
    <w:multiLevelType w:val="hybridMultilevel"/>
    <w:tmpl w:val="1BCCB79C"/>
    <w:lvl w:ilvl="0" w:tplc="D82CAE74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C012B23"/>
    <w:multiLevelType w:val="multilevel"/>
    <w:tmpl w:val="D2187AA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34213B"/>
    <w:multiLevelType w:val="multilevel"/>
    <w:tmpl w:val="25BE537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entative="1">
      <w:start w:val="1"/>
      <w:numFmt w:val="decimal"/>
      <w:lvlText w:val="%3."/>
      <w:lvlJc w:val="left"/>
      <w:pPr>
        <w:tabs>
          <w:tab w:val="num" w:pos="2070"/>
        </w:tabs>
        <w:ind w:left="2070" w:hanging="360"/>
      </w:pPr>
    </w:lvl>
    <w:lvl w:ilvl="3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entative="1">
      <w:start w:val="1"/>
      <w:numFmt w:val="decimal"/>
      <w:lvlText w:val="%5."/>
      <w:lvlJc w:val="left"/>
      <w:pPr>
        <w:tabs>
          <w:tab w:val="num" w:pos="3510"/>
        </w:tabs>
        <w:ind w:left="3510" w:hanging="360"/>
      </w:pPr>
    </w:lvl>
    <w:lvl w:ilvl="5" w:tentative="1">
      <w:start w:val="1"/>
      <w:numFmt w:val="decimal"/>
      <w:lvlText w:val="%6."/>
      <w:lvlJc w:val="left"/>
      <w:pPr>
        <w:tabs>
          <w:tab w:val="num" w:pos="4230"/>
        </w:tabs>
        <w:ind w:left="4230" w:hanging="360"/>
      </w:pPr>
    </w:lvl>
    <w:lvl w:ilvl="6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entative="1">
      <w:start w:val="1"/>
      <w:numFmt w:val="decimal"/>
      <w:lvlText w:val="%8."/>
      <w:lvlJc w:val="left"/>
      <w:pPr>
        <w:tabs>
          <w:tab w:val="num" w:pos="5670"/>
        </w:tabs>
        <w:ind w:left="5670" w:hanging="360"/>
      </w:pPr>
    </w:lvl>
    <w:lvl w:ilvl="8" w:tentative="1">
      <w:start w:val="1"/>
      <w:numFmt w:val="decimal"/>
      <w:lvlText w:val="%9."/>
      <w:lvlJc w:val="left"/>
      <w:pPr>
        <w:tabs>
          <w:tab w:val="num" w:pos="6390"/>
        </w:tabs>
        <w:ind w:left="6390" w:hanging="360"/>
      </w:pPr>
    </w:lvl>
  </w:abstractNum>
  <w:abstractNum w:abstractNumId="9" w15:restartNumberingAfterBreak="0">
    <w:nsid w:val="10912D45"/>
    <w:multiLevelType w:val="hybridMultilevel"/>
    <w:tmpl w:val="37B6C35A"/>
    <w:lvl w:ilvl="0" w:tplc="363AB55C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215733C"/>
    <w:multiLevelType w:val="hybridMultilevel"/>
    <w:tmpl w:val="37B6C35A"/>
    <w:lvl w:ilvl="0" w:tplc="363AB55C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25612B6"/>
    <w:multiLevelType w:val="hybridMultilevel"/>
    <w:tmpl w:val="F6EC5D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3F01970"/>
    <w:multiLevelType w:val="multilevel"/>
    <w:tmpl w:val="3DB6E9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3" w15:restartNumberingAfterBreak="0">
    <w:nsid w:val="15476859"/>
    <w:multiLevelType w:val="hybridMultilevel"/>
    <w:tmpl w:val="F3189880"/>
    <w:lvl w:ilvl="0" w:tplc="799A8C26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6823F12"/>
    <w:multiLevelType w:val="multilevel"/>
    <w:tmpl w:val="A8B808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D143D3"/>
    <w:multiLevelType w:val="hybridMultilevel"/>
    <w:tmpl w:val="4E44DC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B81871"/>
    <w:multiLevelType w:val="hybridMultilevel"/>
    <w:tmpl w:val="95A08152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7" w15:restartNumberingAfterBreak="0">
    <w:nsid w:val="20150580"/>
    <w:multiLevelType w:val="hybridMultilevel"/>
    <w:tmpl w:val="3124A3D4"/>
    <w:lvl w:ilvl="0" w:tplc="A994455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EE6F38"/>
    <w:multiLevelType w:val="multilevel"/>
    <w:tmpl w:val="1020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9D056C"/>
    <w:multiLevelType w:val="multilevel"/>
    <w:tmpl w:val="85AC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F65B92"/>
    <w:multiLevelType w:val="multilevel"/>
    <w:tmpl w:val="943A0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0A1520"/>
    <w:multiLevelType w:val="multilevel"/>
    <w:tmpl w:val="387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A82FDF"/>
    <w:multiLevelType w:val="hybridMultilevel"/>
    <w:tmpl w:val="5F583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B97A8E"/>
    <w:multiLevelType w:val="multilevel"/>
    <w:tmpl w:val="A8B808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F50BB4"/>
    <w:multiLevelType w:val="multilevel"/>
    <w:tmpl w:val="5C60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921E60"/>
    <w:multiLevelType w:val="hybridMultilevel"/>
    <w:tmpl w:val="840E85FA"/>
    <w:lvl w:ilvl="0" w:tplc="6CFED53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A3B5103"/>
    <w:multiLevelType w:val="hybridMultilevel"/>
    <w:tmpl w:val="1BCCB79C"/>
    <w:lvl w:ilvl="0" w:tplc="D82CAE74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A4C4D7B"/>
    <w:multiLevelType w:val="multilevel"/>
    <w:tmpl w:val="41FE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CE2165"/>
    <w:multiLevelType w:val="hybridMultilevel"/>
    <w:tmpl w:val="A10A7DFA"/>
    <w:lvl w:ilvl="0" w:tplc="0409000B">
      <w:start w:val="1"/>
      <w:numFmt w:val="bullet"/>
      <w:lvlText w:val=""/>
      <w:lvlJc w:val="left"/>
      <w:pPr>
        <w:ind w:left="9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9" w15:restartNumberingAfterBreak="0">
    <w:nsid w:val="61F54326"/>
    <w:multiLevelType w:val="hybridMultilevel"/>
    <w:tmpl w:val="01FC57E0"/>
    <w:lvl w:ilvl="0" w:tplc="88D00E4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9D66BF"/>
    <w:multiLevelType w:val="multilevel"/>
    <w:tmpl w:val="CF300C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C90F00"/>
    <w:multiLevelType w:val="hybridMultilevel"/>
    <w:tmpl w:val="8326ED7E"/>
    <w:lvl w:ilvl="0" w:tplc="9C00545A">
      <w:start w:val="1"/>
      <w:numFmt w:val="bullet"/>
      <w:lvlText w:val=""/>
      <w:lvlJc w:val="left"/>
      <w:pPr>
        <w:ind w:left="450" w:hanging="360"/>
      </w:pPr>
      <w:rPr>
        <w:rFonts w:ascii="Wingdings" w:hAnsi="Wingdings" w:hint="default"/>
        <w:color w:val="92CDDC" w:themeColor="accent5" w:themeTint="99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E1459B"/>
    <w:multiLevelType w:val="hybridMultilevel"/>
    <w:tmpl w:val="F3686A30"/>
    <w:lvl w:ilvl="0" w:tplc="8C6A37A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F8E6F3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3AE1900"/>
    <w:multiLevelType w:val="multilevel"/>
    <w:tmpl w:val="988233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5" w15:restartNumberingAfterBreak="0">
    <w:nsid w:val="77747D09"/>
    <w:multiLevelType w:val="multilevel"/>
    <w:tmpl w:val="1B1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AF110C"/>
    <w:multiLevelType w:val="hybridMultilevel"/>
    <w:tmpl w:val="F3686A30"/>
    <w:lvl w:ilvl="0" w:tplc="8C6A37A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C08255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7DEF0192"/>
    <w:multiLevelType w:val="hybridMultilevel"/>
    <w:tmpl w:val="F3189880"/>
    <w:lvl w:ilvl="0" w:tplc="799A8C26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33"/>
  </w:num>
  <w:num w:numId="7">
    <w:abstractNumId w:val="7"/>
  </w:num>
  <w:num w:numId="8">
    <w:abstractNumId w:val="28"/>
  </w:num>
  <w:num w:numId="9">
    <w:abstractNumId w:val="31"/>
  </w:num>
  <w:num w:numId="10">
    <w:abstractNumId w:val="29"/>
  </w:num>
  <w:num w:numId="11">
    <w:abstractNumId w:val="16"/>
  </w:num>
  <w:num w:numId="12">
    <w:abstractNumId w:val="8"/>
  </w:num>
  <w:num w:numId="13">
    <w:abstractNumId w:val="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5"/>
  </w:num>
  <w:num w:numId="17">
    <w:abstractNumId w:val="2"/>
  </w:num>
  <w:num w:numId="18">
    <w:abstractNumId w:val="22"/>
  </w:num>
  <w:num w:numId="19">
    <w:abstractNumId w:val="20"/>
  </w:num>
  <w:num w:numId="20">
    <w:abstractNumId w:val="12"/>
  </w:num>
  <w:num w:numId="21">
    <w:abstractNumId w:val="34"/>
  </w:num>
  <w:num w:numId="22">
    <w:abstractNumId w:val="19"/>
  </w:num>
  <w:num w:numId="23">
    <w:abstractNumId w:val="21"/>
  </w:num>
  <w:num w:numId="24">
    <w:abstractNumId w:val="15"/>
  </w:num>
  <w:num w:numId="25">
    <w:abstractNumId w:val="27"/>
  </w:num>
  <w:num w:numId="26">
    <w:abstractNumId w:val="14"/>
  </w:num>
  <w:num w:numId="27">
    <w:abstractNumId w:val="23"/>
  </w:num>
  <w:num w:numId="28">
    <w:abstractNumId w:val="37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18"/>
  </w:num>
  <w:num w:numId="39">
    <w:abstractNumId w:val="35"/>
  </w:num>
  <w:num w:numId="40">
    <w:abstractNumId w:val="24"/>
  </w:num>
  <w:num w:numId="41">
    <w:abstractNumId w:val="1"/>
  </w:num>
  <w:num w:numId="4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FA"/>
    <w:rsid w:val="0000267A"/>
    <w:rsid w:val="00003A30"/>
    <w:rsid w:val="0000488D"/>
    <w:rsid w:val="00005407"/>
    <w:rsid w:val="00005886"/>
    <w:rsid w:val="0000609B"/>
    <w:rsid w:val="00006DB3"/>
    <w:rsid w:val="000077EB"/>
    <w:rsid w:val="0001064E"/>
    <w:rsid w:val="00010840"/>
    <w:rsid w:val="000108D8"/>
    <w:rsid w:val="00010C43"/>
    <w:rsid w:val="00010DA3"/>
    <w:rsid w:val="00010E7F"/>
    <w:rsid w:val="00011296"/>
    <w:rsid w:val="00011572"/>
    <w:rsid w:val="000115F9"/>
    <w:rsid w:val="00011CA1"/>
    <w:rsid w:val="0001218A"/>
    <w:rsid w:val="00012226"/>
    <w:rsid w:val="00012D40"/>
    <w:rsid w:val="000131D7"/>
    <w:rsid w:val="0001341E"/>
    <w:rsid w:val="00013CB1"/>
    <w:rsid w:val="00015077"/>
    <w:rsid w:val="00015455"/>
    <w:rsid w:val="00015EB3"/>
    <w:rsid w:val="0001715D"/>
    <w:rsid w:val="000202FD"/>
    <w:rsid w:val="00020503"/>
    <w:rsid w:val="00020CB0"/>
    <w:rsid w:val="00020E58"/>
    <w:rsid w:val="00020F9A"/>
    <w:rsid w:val="00021446"/>
    <w:rsid w:val="000245BE"/>
    <w:rsid w:val="0002479D"/>
    <w:rsid w:val="00024C2E"/>
    <w:rsid w:val="00025386"/>
    <w:rsid w:val="00025769"/>
    <w:rsid w:val="00026C75"/>
    <w:rsid w:val="000272A2"/>
    <w:rsid w:val="0002740F"/>
    <w:rsid w:val="000306E4"/>
    <w:rsid w:val="00030B9B"/>
    <w:rsid w:val="00031E5B"/>
    <w:rsid w:val="00032919"/>
    <w:rsid w:val="00032944"/>
    <w:rsid w:val="0003385C"/>
    <w:rsid w:val="00035C6B"/>
    <w:rsid w:val="00036AD6"/>
    <w:rsid w:val="0004056D"/>
    <w:rsid w:val="00040C34"/>
    <w:rsid w:val="00041B79"/>
    <w:rsid w:val="00041C4B"/>
    <w:rsid w:val="00041D8D"/>
    <w:rsid w:val="00042828"/>
    <w:rsid w:val="00043117"/>
    <w:rsid w:val="0004390B"/>
    <w:rsid w:val="00043C9E"/>
    <w:rsid w:val="00043E27"/>
    <w:rsid w:val="0004429B"/>
    <w:rsid w:val="00044690"/>
    <w:rsid w:val="0004474E"/>
    <w:rsid w:val="000449ED"/>
    <w:rsid w:val="00045165"/>
    <w:rsid w:val="00045229"/>
    <w:rsid w:val="000453A4"/>
    <w:rsid w:val="000461D8"/>
    <w:rsid w:val="0004628C"/>
    <w:rsid w:val="000475B5"/>
    <w:rsid w:val="00047700"/>
    <w:rsid w:val="0004771A"/>
    <w:rsid w:val="00050228"/>
    <w:rsid w:val="0005066E"/>
    <w:rsid w:val="000514D6"/>
    <w:rsid w:val="00051E71"/>
    <w:rsid w:val="00052532"/>
    <w:rsid w:val="000529CE"/>
    <w:rsid w:val="00052FCE"/>
    <w:rsid w:val="000538FB"/>
    <w:rsid w:val="00054803"/>
    <w:rsid w:val="00054983"/>
    <w:rsid w:val="00054BB3"/>
    <w:rsid w:val="00055D40"/>
    <w:rsid w:val="00056949"/>
    <w:rsid w:val="00056EDD"/>
    <w:rsid w:val="00057C2A"/>
    <w:rsid w:val="00061FCE"/>
    <w:rsid w:val="000640D4"/>
    <w:rsid w:val="000641CA"/>
    <w:rsid w:val="0006509B"/>
    <w:rsid w:val="0006594D"/>
    <w:rsid w:val="00067676"/>
    <w:rsid w:val="0007023A"/>
    <w:rsid w:val="0007089A"/>
    <w:rsid w:val="00072495"/>
    <w:rsid w:val="0007278E"/>
    <w:rsid w:val="00073142"/>
    <w:rsid w:val="000736B6"/>
    <w:rsid w:val="00073DA4"/>
    <w:rsid w:val="000744AC"/>
    <w:rsid w:val="000754AA"/>
    <w:rsid w:val="000756E0"/>
    <w:rsid w:val="00075973"/>
    <w:rsid w:val="000759C6"/>
    <w:rsid w:val="00075A7B"/>
    <w:rsid w:val="00076167"/>
    <w:rsid w:val="0007621B"/>
    <w:rsid w:val="000766B3"/>
    <w:rsid w:val="00076916"/>
    <w:rsid w:val="00077B4A"/>
    <w:rsid w:val="000803E0"/>
    <w:rsid w:val="0008147A"/>
    <w:rsid w:val="0008186C"/>
    <w:rsid w:val="000819C1"/>
    <w:rsid w:val="00082521"/>
    <w:rsid w:val="00082AA2"/>
    <w:rsid w:val="0008318D"/>
    <w:rsid w:val="0008363D"/>
    <w:rsid w:val="00083E39"/>
    <w:rsid w:val="0008473A"/>
    <w:rsid w:val="00084C9F"/>
    <w:rsid w:val="00084E1C"/>
    <w:rsid w:val="00085092"/>
    <w:rsid w:val="0008549B"/>
    <w:rsid w:val="000854B2"/>
    <w:rsid w:val="00085E61"/>
    <w:rsid w:val="0008638B"/>
    <w:rsid w:val="000864F0"/>
    <w:rsid w:val="00086944"/>
    <w:rsid w:val="000869A8"/>
    <w:rsid w:val="00086A94"/>
    <w:rsid w:val="000875A4"/>
    <w:rsid w:val="00087CC0"/>
    <w:rsid w:val="00087EC8"/>
    <w:rsid w:val="00087F42"/>
    <w:rsid w:val="00087FB9"/>
    <w:rsid w:val="0009085F"/>
    <w:rsid w:val="00090896"/>
    <w:rsid w:val="000910A8"/>
    <w:rsid w:val="000917C8"/>
    <w:rsid w:val="00092468"/>
    <w:rsid w:val="000942F0"/>
    <w:rsid w:val="00094603"/>
    <w:rsid w:val="00094688"/>
    <w:rsid w:val="0009500C"/>
    <w:rsid w:val="00095356"/>
    <w:rsid w:val="00095827"/>
    <w:rsid w:val="00095FA4"/>
    <w:rsid w:val="00096348"/>
    <w:rsid w:val="000969B6"/>
    <w:rsid w:val="00097920"/>
    <w:rsid w:val="000A0BEB"/>
    <w:rsid w:val="000A0FF6"/>
    <w:rsid w:val="000A1EE7"/>
    <w:rsid w:val="000A2369"/>
    <w:rsid w:val="000A23CA"/>
    <w:rsid w:val="000A2B90"/>
    <w:rsid w:val="000A39A3"/>
    <w:rsid w:val="000A3BDA"/>
    <w:rsid w:val="000A45FA"/>
    <w:rsid w:val="000A4C46"/>
    <w:rsid w:val="000A55B5"/>
    <w:rsid w:val="000A6875"/>
    <w:rsid w:val="000A694C"/>
    <w:rsid w:val="000A6AF5"/>
    <w:rsid w:val="000A6C30"/>
    <w:rsid w:val="000A6C82"/>
    <w:rsid w:val="000A7229"/>
    <w:rsid w:val="000A762A"/>
    <w:rsid w:val="000A7A4E"/>
    <w:rsid w:val="000A7B3C"/>
    <w:rsid w:val="000B082A"/>
    <w:rsid w:val="000B2319"/>
    <w:rsid w:val="000B27E2"/>
    <w:rsid w:val="000B3344"/>
    <w:rsid w:val="000B3B76"/>
    <w:rsid w:val="000B4183"/>
    <w:rsid w:val="000B44C6"/>
    <w:rsid w:val="000B47DE"/>
    <w:rsid w:val="000B48AF"/>
    <w:rsid w:val="000B4BAE"/>
    <w:rsid w:val="000B4D6A"/>
    <w:rsid w:val="000B6553"/>
    <w:rsid w:val="000B7CC4"/>
    <w:rsid w:val="000C0F50"/>
    <w:rsid w:val="000C1054"/>
    <w:rsid w:val="000C144C"/>
    <w:rsid w:val="000C2215"/>
    <w:rsid w:val="000C26FE"/>
    <w:rsid w:val="000C31DA"/>
    <w:rsid w:val="000C3689"/>
    <w:rsid w:val="000C3EBF"/>
    <w:rsid w:val="000C5489"/>
    <w:rsid w:val="000C5BA6"/>
    <w:rsid w:val="000C60D1"/>
    <w:rsid w:val="000C62EA"/>
    <w:rsid w:val="000C683F"/>
    <w:rsid w:val="000C6BEA"/>
    <w:rsid w:val="000C6D61"/>
    <w:rsid w:val="000C7ED5"/>
    <w:rsid w:val="000D00CB"/>
    <w:rsid w:val="000D066C"/>
    <w:rsid w:val="000D09F4"/>
    <w:rsid w:val="000D0FB4"/>
    <w:rsid w:val="000D17CD"/>
    <w:rsid w:val="000D1A00"/>
    <w:rsid w:val="000D3B68"/>
    <w:rsid w:val="000D3BDD"/>
    <w:rsid w:val="000D3E52"/>
    <w:rsid w:val="000D4991"/>
    <w:rsid w:val="000D4DC8"/>
    <w:rsid w:val="000D5351"/>
    <w:rsid w:val="000D5622"/>
    <w:rsid w:val="000D61FE"/>
    <w:rsid w:val="000D67A4"/>
    <w:rsid w:val="000D6B1C"/>
    <w:rsid w:val="000D774D"/>
    <w:rsid w:val="000E04CD"/>
    <w:rsid w:val="000E07EA"/>
    <w:rsid w:val="000E0CF3"/>
    <w:rsid w:val="000E110C"/>
    <w:rsid w:val="000E11DC"/>
    <w:rsid w:val="000E2136"/>
    <w:rsid w:val="000E2645"/>
    <w:rsid w:val="000E2C86"/>
    <w:rsid w:val="000E3100"/>
    <w:rsid w:val="000E356E"/>
    <w:rsid w:val="000E3626"/>
    <w:rsid w:val="000E4518"/>
    <w:rsid w:val="000E4833"/>
    <w:rsid w:val="000E5614"/>
    <w:rsid w:val="000E5727"/>
    <w:rsid w:val="000E5CEB"/>
    <w:rsid w:val="000E6A51"/>
    <w:rsid w:val="000E6D54"/>
    <w:rsid w:val="000E6E23"/>
    <w:rsid w:val="000E7AED"/>
    <w:rsid w:val="000E7C90"/>
    <w:rsid w:val="000F0276"/>
    <w:rsid w:val="000F054F"/>
    <w:rsid w:val="000F0C0C"/>
    <w:rsid w:val="000F1645"/>
    <w:rsid w:val="000F16D7"/>
    <w:rsid w:val="000F1FBE"/>
    <w:rsid w:val="000F26F7"/>
    <w:rsid w:val="000F288F"/>
    <w:rsid w:val="000F294A"/>
    <w:rsid w:val="000F2CC9"/>
    <w:rsid w:val="000F3033"/>
    <w:rsid w:val="000F3590"/>
    <w:rsid w:val="000F3D19"/>
    <w:rsid w:val="000F4901"/>
    <w:rsid w:val="000F5459"/>
    <w:rsid w:val="000F6D50"/>
    <w:rsid w:val="000F7568"/>
    <w:rsid w:val="000F766F"/>
    <w:rsid w:val="000F7F3C"/>
    <w:rsid w:val="001000B8"/>
    <w:rsid w:val="001009B6"/>
    <w:rsid w:val="00103527"/>
    <w:rsid w:val="00103E7A"/>
    <w:rsid w:val="001042AB"/>
    <w:rsid w:val="00105879"/>
    <w:rsid w:val="00105F43"/>
    <w:rsid w:val="001065B1"/>
    <w:rsid w:val="00106C68"/>
    <w:rsid w:val="00107061"/>
    <w:rsid w:val="00107643"/>
    <w:rsid w:val="0010773D"/>
    <w:rsid w:val="00110BBD"/>
    <w:rsid w:val="001117F1"/>
    <w:rsid w:val="00111938"/>
    <w:rsid w:val="00111FA1"/>
    <w:rsid w:val="001120C0"/>
    <w:rsid w:val="001126EC"/>
    <w:rsid w:val="00112A7C"/>
    <w:rsid w:val="00112B44"/>
    <w:rsid w:val="00112F04"/>
    <w:rsid w:val="00113971"/>
    <w:rsid w:val="0011401D"/>
    <w:rsid w:val="0011428E"/>
    <w:rsid w:val="00114FDB"/>
    <w:rsid w:val="00115179"/>
    <w:rsid w:val="0011555A"/>
    <w:rsid w:val="001155AD"/>
    <w:rsid w:val="0011588C"/>
    <w:rsid w:val="00115E70"/>
    <w:rsid w:val="001160B2"/>
    <w:rsid w:val="00117B0D"/>
    <w:rsid w:val="00117ECC"/>
    <w:rsid w:val="00120051"/>
    <w:rsid w:val="00120555"/>
    <w:rsid w:val="00120641"/>
    <w:rsid w:val="001213C8"/>
    <w:rsid w:val="00121F50"/>
    <w:rsid w:val="00122C35"/>
    <w:rsid w:val="00123559"/>
    <w:rsid w:val="001235C9"/>
    <w:rsid w:val="00123618"/>
    <w:rsid w:val="00123959"/>
    <w:rsid w:val="001239AD"/>
    <w:rsid w:val="00125299"/>
    <w:rsid w:val="0012539F"/>
    <w:rsid w:val="00125671"/>
    <w:rsid w:val="0012582A"/>
    <w:rsid w:val="001262A9"/>
    <w:rsid w:val="001262EC"/>
    <w:rsid w:val="001263C3"/>
    <w:rsid w:val="00126CA7"/>
    <w:rsid w:val="0012704A"/>
    <w:rsid w:val="00127C08"/>
    <w:rsid w:val="001304CC"/>
    <w:rsid w:val="001308D3"/>
    <w:rsid w:val="00130CC0"/>
    <w:rsid w:val="001310DC"/>
    <w:rsid w:val="00131EC5"/>
    <w:rsid w:val="001321DC"/>
    <w:rsid w:val="00132AE6"/>
    <w:rsid w:val="00133024"/>
    <w:rsid w:val="001330EF"/>
    <w:rsid w:val="00133149"/>
    <w:rsid w:val="00133211"/>
    <w:rsid w:val="001332D4"/>
    <w:rsid w:val="001333B3"/>
    <w:rsid w:val="00133FBE"/>
    <w:rsid w:val="00134061"/>
    <w:rsid w:val="0013444A"/>
    <w:rsid w:val="0013520F"/>
    <w:rsid w:val="00135910"/>
    <w:rsid w:val="00136FAF"/>
    <w:rsid w:val="00137187"/>
    <w:rsid w:val="0013723D"/>
    <w:rsid w:val="001376DF"/>
    <w:rsid w:val="001416EA"/>
    <w:rsid w:val="0014188E"/>
    <w:rsid w:val="00142330"/>
    <w:rsid w:val="00142347"/>
    <w:rsid w:val="00144CE8"/>
    <w:rsid w:val="00144F49"/>
    <w:rsid w:val="0014592C"/>
    <w:rsid w:val="00145D67"/>
    <w:rsid w:val="00147182"/>
    <w:rsid w:val="001478F9"/>
    <w:rsid w:val="00147CE3"/>
    <w:rsid w:val="0015040A"/>
    <w:rsid w:val="00150560"/>
    <w:rsid w:val="00150B61"/>
    <w:rsid w:val="00150F22"/>
    <w:rsid w:val="00151F7A"/>
    <w:rsid w:val="00152347"/>
    <w:rsid w:val="0015317A"/>
    <w:rsid w:val="001533B9"/>
    <w:rsid w:val="00153FCE"/>
    <w:rsid w:val="001540F2"/>
    <w:rsid w:val="00154429"/>
    <w:rsid w:val="001545A2"/>
    <w:rsid w:val="00154687"/>
    <w:rsid w:val="001546EF"/>
    <w:rsid w:val="00155DB6"/>
    <w:rsid w:val="00156344"/>
    <w:rsid w:val="00156F0E"/>
    <w:rsid w:val="001600B4"/>
    <w:rsid w:val="00162F16"/>
    <w:rsid w:val="001632A4"/>
    <w:rsid w:val="0016380D"/>
    <w:rsid w:val="001638C3"/>
    <w:rsid w:val="00163968"/>
    <w:rsid w:val="00163B0B"/>
    <w:rsid w:val="00164F5C"/>
    <w:rsid w:val="001653D5"/>
    <w:rsid w:val="00165D62"/>
    <w:rsid w:val="00166960"/>
    <w:rsid w:val="00167971"/>
    <w:rsid w:val="0017028F"/>
    <w:rsid w:val="00170530"/>
    <w:rsid w:val="00170BD0"/>
    <w:rsid w:val="00170C32"/>
    <w:rsid w:val="00171100"/>
    <w:rsid w:val="001719F5"/>
    <w:rsid w:val="00172ABD"/>
    <w:rsid w:val="001732C2"/>
    <w:rsid w:val="001733BD"/>
    <w:rsid w:val="00174076"/>
    <w:rsid w:val="001741CD"/>
    <w:rsid w:val="0017429F"/>
    <w:rsid w:val="00174374"/>
    <w:rsid w:val="00174473"/>
    <w:rsid w:val="00174CF3"/>
    <w:rsid w:val="00174D0F"/>
    <w:rsid w:val="0017542A"/>
    <w:rsid w:val="0017599F"/>
    <w:rsid w:val="00175AC3"/>
    <w:rsid w:val="00176B43"/>
    <w:rsid w:val="001774F0"/>
    <w:rsid w:val="0017768B"/>
    <w:rsid w:val="0017786B"/>
    <w:rsid w:val="0018078C"/>
    <w:rsid w:val="00180B11"/>
    <w:rsid w:val="00180CD9"/>
    <w:rsid w:val="001815CA"/>
    <w:rsid w:val="00182E14"/>
    <w:rsid w:val="00183821"/>
    <w:rsid w:val="0018385C"/>
    <w:rsid w:val="00183FA8"/>
    <w:rsid w:val="00184508"/>
    <w:rsid w:val="00186699"/>
    <w:rsid w:val="00186BC4"/>
    <w:rsid w:val="00186D82"/>
    <w:rsid w:val="0018726F"/>
    <w:rsid w:val="001875A5"/>
    <w:rsid w:val="00187A11"/>
    <w:rsid w:val="00187FC4"/>
    <w:rsid w:val="00190E7C"/>
    <w:rsid w:val="001913F1"/>
    <w:rsid w:val="00192185"/>
    <w:rsid w:val="0019257E"/>
    <w:rsid w:val="001928A7"/>
    <w:rsid w:val="001929C5"/>
    <w:rsid w:val="00193104"/>
    <w:rsid w:val="00193526"/>
    <w:rsid w:val="001940D9"/>
    <w:rsid w:val="001944D8"/>
    <w:rsid w:val="00195A27"/>
    <w:rsid w:val="00195D83"/>
    <w:rsid w:val="001964E8"/>
    <w:rsid w:val="001A07DE"/>
    <w:rsid w:val="001A27D6"/>
    <w:rsid w:val="001A31D7"/>
    <w:rsid w:val="001A31F2"/>
    <w:rsid w:val="001A4479"/>
    <w:rsid w:val="001A525F"/>
    <w:rsid w:val="001A566F"/>
    <w:rsid w:val="001A5802"/>
    <w:rsid w:val="001A5A76"/>
    <w:rsid w:val="001A6906"/>
    <w:rsid w:val="001A7064"/>
    <w:rsid w:val="001A75B5"/>
    <w:rsid w:val="001A7795"/>
    <w:rsid w:val="001A7799"/>
    <w:rsid w:val="001A7E15"/>
    <w:rsid w:val="001B0125"/>
    <w:rsid w:val="001B094E"/>
    <w:rsid w:val="001B347A"/>
    <w:rsid w:val="001B35DB"/>
    <w:rsid w:val="001B3F95"/>
    <w:rsid w:val="001B52C8"/>
    <w:rsid w:val="001B53F0"/>
    <w:rsid w:val="001B54E9"/>
    <w:rsid w:val="001B55AA"/>
    <w:rsid w:val="001B5787"/>
    <w:rsid w:val="001B5B2D"/>
    <w:rsid w:val="001B62DB"/>
    <w:rsid w:val="001C144C"/>
    <w:rsid w:val="001C2A56"/>
    <w:rsid w:val="001C32A0"/>
    <w:rsid w:val="001C3AD6"/>
    <w:rsid w:val="001C3C78"/>
    <w:rsid w:val="001C4B32"/>
    <w:rsid w:val="001C4BA7"/>
    <w:rsid w:val="001C5216"/>
    <w:rsid w:val="001C5479"/>
    <w:rsid w:val="001C5D6E"/>
    <w:rsid w:val="001C66C3"/>
    <w:rsid w:val="001C70A8"/>
    <w:rsid w:val="001C7CBA"/>
    <w:rsid w:val="001D00C7"/>
    <w:rsid w:val="001D03DE"/>
    <w:rsid w:val="001D109D"/>
    <w:rsid w:val="001D14E5"/>
    <w:rsid w:val="001D29AE"/>
    <w:rsid w:val="001D2A16"/>
    <w:rsid w:val="001D3115"/>
    <w:rsid w:val="001D4A22"/>
    <w:rsid w:val="001D4B21"/>
    <w:rsid w:val="001D517D"/>
    <w:rsid w:val="001D55C6"/>
    <w:rsid w:val="001D68AF"/>
    <w:rsid w:val="001E0B20"/>
    <w:rsid w:val="001E10EF"/>
    <w:rsid w:val="001E1103"/>
    <w:rsid w:val="001E18BC"/>
    <w:rsid w:val="001E2058"/>
    <w:rsid w:val="001E24A4"/>
    <w:rsid w:val="001E34F5"/>
    <w:rsid w:val="001E356A"/>
    <w:rsid w:val="001E41CE"/>
    <w:rsid w:val="001E4BA7"/>
    <w:rsid w:val="001E54B9"/>
    <w:rsid w:val="001E561A"/>
    <w:rsid w:val="001E5DA4"/>
    <w:rsid w:val="001E74BE"/>
    <w:rsid w:val="001E7545"/>
    <w:rsid w:val="001E7930"/>
    <w:rsid w:val="001E7ACA"/>
    <w:rsid w:val="001E7B24"/>
    <w:rsid w:val="001E7FC9"/>
    <w:rsid w:val="001F07BB"/>
    <w:rsid w:val="001F0EEF"/>
    <w:rsid w:val="001F0F49"/>
    <w:rsid w:val="001F1654"/>
    <w:rsid w:val="001F1988"/>
    <w:rsid w:val="001F1B8C"/>
    <w:rsid w:val="001F2443"/>
    <w:rsid w:val="001F2815"/>
    <w:rsid w:val="001F2C77"/>
    <w:rsid w:val="001F35C7"/>
    <w:rsid w:val="001F3E3C"/>
    <w:rsid w:val="001F41FB"/>
    <w:rsid w:val="001F4820"/>
    <w:rsid w:val="001F5F25"/>
    <w:rsid w:val="001F7FD5"/>
    <w:rsid w:val="0020086E"/>
    <w:rsid w:val="00200E98"/>
    <w:rsid w:val="00201152"/>
    <w:rsid w:val="00201B9E"/>
    <w:rsid w:val="00201D18"/>
    <w:rsid w:val="00202040"/>
    <w:rsid w:val="002022C5"/>
    <w:rsid w:val="00202F25"/>
    <w:rsid w:val="00203802"/>
    <w:rsid w:val="00204418"/>
    <w:rsid w:val="00204CAB"/>
    <w:rsid w:val="0020530B"/>
    <w:rsid w:val="00206C8A"/>
    <w:rsid w:val="00206CD3"/>
    <w:rsid w:val="00207583"/>
    <w:rsid w:val="00207E15"/>
    <w:rsid w:val="0021069D"/>
    <w:rsid w:val="00210ECE"/>
    <w:rsid w:val="002130BC"/>
    <w:rsid w:val="00213134"/>
    <w:rsid w:val="0021451E"/>
    <w:rsid w:val="0021468B"/>
    <w:rsid w:val="002160D9"/>
    <w:rsid w:val="0021682C"/>
    <w:rsid w:val="0021703E"/>
    <w:rsid w:val="00217413"/>
    <w:rsid w:val="002175FE"/>
    <w:rsid w:val="002204D8"/>
    <w:rsid w:val="0022073A"/>
    <w:rsid w:val="00221793"/>
    <w:rsid w:val="002224C5"/>
    <w:rsid w:val="00222919"/>
    <w:rsid w:val="00222D4D"/>
    <w:rsid w:val="002243AC"/>
    <w:rsid w:val="00224F0B"/>
    <w:rsid w:val="00224FD0"/>
    <w:rsid w:val="002255A4"/>
    <w:rsid w:val="00225AF8"/>
    <w:rsid w:val="00225C22"/>
    <w:rsid w:val="00227C9E"/>
    <w:rsid w:val="00227EBA"/>
    <w:rsid w:val="00230797"/>
    <w:rsid w:val="00231734"/>
    <w:rsid w:val="00231760"/>
    <w:rsid w:val="00231B9F"/>
    <w:rsid w:val="00231F90"/>
    <w:rsid w:val="00232A8F"/>
    <w:rsid w:val="00232B54"/>
    <w:rsid w:val="002339AB"/>
    <w:rsid w:val="00233E75"/>
    <w:rsid w:val="00233FDC"/>
    <w:rsid w:val="00234D5D"/>
    <w:rsid w:val="00234EAF"/>
    <w:rsid w:val="002352E0"/>
    <w:rsid w:val="00235A4C"/>
    <w:rsid w:val="002362BC"/>
    <w:rsid w:val="00236C61"/>
    <w:rsid w:val="002374FC"/>
    <w:rsid w:val="0023787E"/>
    <w:rsid w:val="00237D0C"/>
    <w:rsid w:val="00240032"/>
    <w:rsid w:val="0024023E"/>
    <w:rsid w:val="002404D5"/>
    <w:rsid w:val="00240803"/>
    <w:rsid w:val="0024097F"/>
    <w:rsid w:val="00240EF5"/>
    <w:rsid w:val="002410DB"/>
    <w:rsid w:val="00241360"/>
    <w:rsid w:val="00241B01"/>
    <w:rsid w:val="00242335"/>
    <w:rsid w:val="00242418"/>
    <w:rsid w:val="00242674"/>
    <w:rsid w:val="00242CD3"/>
    <w:rsid w:val="002450E1"/>
    <w:rsid w:val="002458E5"/>
    <w:rsid w:val="00245AE2"/>
    <w:rsid w:val="0024676B"/>
    <w:rsid w:val="0024706F"/>
    <w:rsid w:val="002477A5"/>
    <w:rsid w:val="00250D95"/>
    <w:rsid w:val="00251201"/>
    <w:rsid w:val="0025191A"/>
    <w:rsid w:val="00251A2C"/>
    <w:rsid w:val="00252A05"/>
    <w:rsid w:val="00253258"/>
    <w:rsid w:val="0025779D"/>
    <w:rsid w:val="002579FE"/>
    <w:rsid w:val="00260368"/>
    <w:rsid w:val="00260B19"/>
    <w:rsid w:val="00260D4D"/>
    <w:rsid w:val="00261530"/>
    <w:rsid w:val="00261DD4"/>
    <w:rsid w:val="00261E44"/>
    <w:rsid w:val="00262C57"/>
    <w:rsid w:val="0026326E"/>
    <w:rsid w:val="002640A0"/>
    <w:rsid w:val="002646E0"/>
    <w:rsid w:val="00264767"/>
    <w:rsid w:val="00264863"/>
    <w:rsid w:val="00264FE1"/>
    <w:rsid w:val="00265057"/>
    <w:rsid w:val="002656E0"/>
    <w:rsid w:val="002658C1"/>
    <w:rsid w:val="002658F6"/>
    <w:rsid w:val="002661ED"/>
    <w:rsid w:val="00266DD4"/>
    <w:rsid w:val="002677A2"/>
    <w:rsid w:val="002678DE"/>
    <w:rsid w:val="00267CE8"/>
    <w:rsid w:val="0027093C"/>
    <w:rsid w:val="00270AA3"/>
    <w:rsid w:val="00270DA3"/>
    <w:rsid w:val="00271B65"/>
    <w:rsid w:val="00272073"/>
    <w:rsid w:val="00272471"/>
    <w:rsid w:val="00272583"/>
    <w:rsid w:val="002725B2"/>
    <w:rsid w:val="00272AD2"/>
    <w:rsid w:val="00272ED9"/>
    <w:rsid w:val="00274C2F"/>
    <w:rsid w:val="00275062"/>
    <w:rsid w:val="00275504"/>
    <w:rsid w:val="002763AE"/>
    <w:rsid w:val="00280A89"/>
    <w:rsid w:val="002817A6"/>
    <w:rsid w:val="0028191C"/>
    <w:rsid w:val="00281B89"/>
    <w:rsid w:val="00281D44"/>
    <w:rsid w:val="002820AC"/>
    <w:rsid w:val="00282CC1"/>
    <w:rsid w:val="0028340D"/>
    <w:rsid w:val="002834F2"/>
    <w:rsid w:val="002838A4"/>
    <w:rsid w:val="002839C3"/>
    <w:rsid w:val="00283A68"/>
    <w:rsid w:val="002842C4"/>
    <w:rsid w:val="00284C54"/>
    <w:rsid w:val="002861AC"/>
    <w:rsid w:val="00286BA2"/>
    <w:rsid w:val="00286C9E"/>
    <w:rsid w:val="00286D0B"/>
    <w:rsid w:val="0028748D"/>
    <w:rsid w:val="002878A9"/>
    <w:rsid w:val="00287B56"/>
    <w:rsid w:val="00287D47"/>
    <w:rsid w:val="00290D8B"/>
    <w:rsid w:val="00290EEF"/>
    <w:rsid w:val="0029105C"/>
    <w:rsid w:val="00291802"/>
    <w:rsid w:val="002918C0"/>
    <w:rsid w:val="00291F62"/>
    <w:rsid w:val="002921D6"/>
    <w:rsid w:val="002925F7"/>
    <w:rsid w:val="0029284A"/>
    <w:rsid w:val="00293D92"/>
    <w:rsid w:val="002955FF"/>
    <w:rsid w:val="002957E5"/>
    <w:rsid w:val="00296115"/>
    <w:rsid w:val="002964DA"/>
    <w:rsid w:val="00296748"/>
    <w:rsid w:val="00296A26"/>
    <w:rsid w:val="00296E75"/>
    <w:rsid w:val="0029770D"/>
    <w:rsid w:val="002977BD"/>
    <w:rsid w:val="00297A18"/>
    <w:rsid w:val="002A01A6"/>
    <w:rsid w:val="002A02B1"/>
    <w:rsid w:val="002A0C3C"/>
    <w:rsid w:val="002A0F8F"/>
    <w:rsid w:val="002A10AF"/>
    <w:rsid w:val="002A11D0"/>
    <w:rsid w:val="002A14A1"/>
    <w:rsid w:val="002A14D0"/>
    <w:rsid w:val="002A14E7"/>
    <w:rsid w:val="002A17A7"/>
    <w:rsid w:val="002A185A"/>
    <w:rsid w:val="002A24FE"/>
    <w:rsid w:val="002A31A1"/>
    <w:rsid w:val="002A373D"/>
    <w:rsid w:val="002A38DA"/>
    <w:rsid w:val="002A4023"/>
    <w:rsid w:val="002A475F"/>
    <w:rsid w:val="002A4BCA"/>
    <w:rsid w:val="002A54CD"/>
    <w:rsid w:val="002A576B"/>
    <w:rsid w:val="002A5816"/>
    <w:rsid w:val="002A5AC6"/>
    <w:rsid w:val="002A5FB8"/>
    <w:rsid w:val="002A63D9"/>
    <w:rsid w:val="002A65B7"/>
    <w:rsid w:val="002A6BD9"/>
    <w:rsid w:val="002A71CE"/>
    <w:rsid w:val="002A7739"/>
    <w:rsid w:val="002A78CB"/>
    <w:rsid w:val="002A78F0"/>
    <w:rsid w:val="002A7900"/>
    <w:rsid w:val="002A7D37"/>
    <w:rsid w:val="002B050B"/>
    <w:rsid w:val="002B0A9E"/>
    <w:rsid w:val="002B0D15"/>
    <w:rsid w:val="002B19A0"/>
    <w:rsid w:val="002B19A7"/>
    <w:rsid w:val="002B2162"/>
    <w:rsid w:val="002B23E7"/>
    <w:rsid w:val="002B26E3"/>
    <w:rsid w:val="002B2FFF"/>
    <w:rsid w:val="002B3282"/>
    <w:rsid w:val="002B32A1"/>
    <w:rsid w:val="002B3568"/>
    <w:rsid w:val="002B3D42"/>
    <w:rsid w:val="002B5B93"/>
    <w:rsid w:val="002B5BA6"/>
    <w:rsid w:val="002B5C7E"/>
    <w:rsid w:val="002B69A1"/>
    <w:rsid w:val="002B69E6"/>
    <w:rsid w:val="002B6A4F"/>
    <w:rsid w:val="002B7476"/>
    <w:rsid w:val="002B7ABA"/>
    <w:rsid w:val="002B7E93"/>
    <w:rsid w:val="002C0318"/>
    <w:rsid w:val="002C04F3"/>
    <w:rsid w:val="002C069F"/>
    <w:rsid w:val="002C0EA3"/>
    <w:rsid w:val="002C2A0C"/>
    <w:rsid w:val="002C345B"/>
    <w:rsid w:val="002C3FC8"/>
    <w:rsid w:val="002C4494"/>
    <w:rsid w:val="002C472F"/>
    <w:rsid w:val="002C549B"/>
    <w:rsid w:val="002C5EDB"/>
    <w:rsid w:val="002C5F15"/>
    <w:rsid w:val="002C6C4A"/>
    <w:rsid w:val="002C7243"/>
    <w:rsid w:val="002D032C"/>
    <w:rsid w:val="002D07BF"/>
    <w:rsid w:val="002D0BCE"/>
    <w:rsid w:val="002D13B6"/>
    <w:rsid w:val="002D2248"/>
    <w:rsid w:val="002D248B"/>
    <w:rsid w:val="002D274F"/>
    <w:rsid w:val="002D2E12"/>
    <w:rsid w:val="002D51A0"/>
    <w:rsid w:val="002D56FA"/>
    <w:rsid w:val="002D5E4D"/>
    <w:rsid w:val="002D62B7"/>
    <w:rsid w:val="002D6F17"/>
    <w:rsid w:val="002D7125"/>
    <w:rsid w:val="002E0CFB"/>
    <w:rsid w:val="002E1285"/>
    <w:rsid w:val="002E1520"/>
    <w:rsid w:val="002E158E"/>
    <w:rsid w:val="002E209E"/>
    <w:rsid w:val="002E3A14"/>
    <w:rsid w:val="002E3A39"/>
    <w:rsid w:val="002E4A99"/>
    <w:rsid w:val="002E4B0B"/>
    <w:rsid w:val="002E5025"/>
    <w:rsid w:val="002E5972"/>
    <w:rsid w:val="002E5B6D"/>
    <w:rsid w:val="002E5B87"/>
    <w:rsid w:val="002E5C69"/>
    <w:rsid w:val="002E6118"/>
    <w:rsid w:val="002E62B3"/>
    <w:rsid w:val="002E63DC"/>
    <w:rsid w:val="002F0640"/>
    <w:rsid w:val="002F112F"/>
    <w:rsid w:val="002F145B"/>
    <w:rsid w:val="002F166D"/>
    <w:rsid w:val="002F18B7"/>
    <w:rsid w:val="002F2D18"/>
    <w:rsid w:val="002F2E9B"/>
    <w:rsid w:val="002F2F38"/>
    <w:rsid w:val="002F3FA5"/>
    <w:rsid w:val="002F4D6D"/>
    <w:rsid w:val="002F4FAB"/>
    <w:rsid w:val="002F56B4"/>
    <w:rsid w:val="002F591D"/>
    <w:rsid w:val="002F5CE9"/>
    <w:rsid w:val="002F5DB2"/>
    <w:rsid w:val="002F618A"/>
    <w:rsid w:val="0030073A"/>
    <w:rsid w:val="00301D4E"/>
    <w:rsid w:val="00302D20"/>
    <w:rsid w:val="00302DDB"/>
    <w:rsid w:val="003035CD"/>
    <w:rsid w:val="0030463E"/>
    <w:rsid w:val="00305362"/>
    <w:rsid w:val="00305D35"/>
    <w:rsid w:val="0030604A"/>
    <w:rsid w:val="0030650E"/>
    <w:rsid w:val="003073ED"/>
    <w:rsid w:val="00307AD8"/>
    <w:rsid w:val="00307B75"/>
    <w:rsid w:val="00307C0B"/>
    <w:rsid w:val="00310E43"/>
    <w:rsid w:val="00311322"/>
    <w:rsid w:val="0031180B"/>
    <w:rsid w:val="00312671"/>
    <w:rsid w:val="00312AFE"/>
    <w:rsid w:val="00312E19"/>
    <w:rsid w:val="003130EF"/>
    <w:rsid w:val="00313D26"/>
    <w:rsid w:val="00314DF4"/>
    <w:rsid w:val="00314FB2"/>
    <w:rsid w:val="003158ED"/>
    <w:rsid w:val="00316255"/>
    <w:rsid w:val="00317137"/>
    <w:rsid w:val="00317848"/>
    <w:rsid w:val="003179B4"/>
    <w:rsid w:val="0032029A"/>
    <w:rsid w:val="00320652"/>
    <w:rsid w:val="00320F4B"/>
    <w:rsid w:val="00321649"/>
    <w:rsid w:val="0032183D"/>
    <w:rsid w:val="00322203"/>
    <w:rsid w:val="0032229E"/>
    <w:rsid w:val="003223C2"/>
    <w:rsid w:val="0032348D"/>
    <w:rsid w:val="0032478A"/>
    <w:rsid w:val="00324F56"/>
    <w:rsid w:val="00324F68"/>
    <w:rsid w:val="0032528C"/>
    <w:rsid w:val="00325729"/>
    <w:rsid w:val="003264D2"/>
    <w:rsid w:val="00326884"/>
    <w:rsid w:val="00327777"/>
    <w:rsid w:val="00330A1A"/>
    <w:rsid w:val="00331B27"/>
    <w:rsid w:val="00331CEF"/>
    <w:rsid w:val="0033258D"/>
    <w:rsid w:val="0033277D"/>
    <w:rsid w:val="00332926"/>
    <w:rsid w:val="00332F4D"/>
    <w:rsid w:val="003330EF"/>
    <w:rsid w:val="0033354C"/>
    <w:rsid w:val="003336CD"/>
    <w:rsid w:val="00333F6D"/>
    <w:rsid w:val="0033426D"/>
    <w:rsid w:val="00336494"/>
    <w:rsid w:val="00336753"/>
    <w:rsid w:val="00336ECB"/>
    <w:rsid w:val="003371B1"/>
    <w:rsid w:val="00337487"/>
    <w:rsid w:val="0033756E"/>
    <w:rsid w:val="00337EFE"/>
    <w:rsid w:val="003420E5"/>
    <w:rsid w:val="0034256C"/>
    <w:rsid w:val="0034288D"/>
    <w:rsid w:val="00342AD5"/>
    <w:rsid w:val="00342DF4"/>
    <w:rsid w:val="0034333F"/>
    <w:rsid w:val="00346642"/>
    <w:rsid w:val="00346FC2"/>
    <w:rsid w:val="003476E3"/>
    <w:rsid w:val="003515E3"/>
    <w:rsid w:val="00351654"/>
    <w:rsid w:val="00351873"/>
    <w:rsid w:val="00352CFB"/>
    <w:rsid w:val="00353827"/>
    <w:rsid w:val="00353CC8"/>
    <w:rsid w:val="003544D5"/>
    <w:rsid w:val="00354B1D"/>
    <w:rsid w:val="00354F89"/>
    <w:rsid w:val="00355C1F"/>
    <w:rsid w:val="003561F0"/>
    <w:rsid w:val="003565E2"/>
    <w:rsid w:val="00356C4D"/>
    <w:rsid w:val="0035707A"/>
    <w:rsid w:val="00357949"/>
    <w:rsid w:val="00357C46"/>
    <w:rsid w:val="00360981"/>
    <w:rsid w:val="0036167C"/>
    <w:rsid w:val="00361976"/>
    <w:rsid w:val="003619F6"/>
    <w:rsid w:val="00361DD5"/>
    <w:rsid w:val="003623B6"/>
    <w:rsid w:val="00362682"/>
    <w:rsid w:val="003629BC"/>
    <w:rsid w:val="0036343F"/>
    <w:rsid w:val="003635CD"/>
    <w:rsid w:val="003643CD"/>
    <w:rsid w:val="00365253"/>
    <w:rsid w:val="003661B6"/>
    <w:rsid w:val="003668FD"/>
    <w:rsid w:val="00366940"/>
    <w:rsid w:val="00366946"/>
    <w:rsid w:val="00366F4F"/>
    <w:rsid w:val="003676DE"/>
    <w:rsid w:val="003706B1"/>
    <w:rsid w:val="00370700"/>
    <w:rsid w:val="00371018"/>
    <w:rsid w:val="00371557"/>
    <w:rsid w:val="00371E9B"/>
    <w:rsid w:val="003721FC"/>
    <w:rsid w:val="0037340E"/>
    <w:rsid w:val="00373668"/>
    <w:rsid w:val="00374852"/>
    <w:rsid w:val="003759BE"/>
    <w:rsid w:val="00376C0A"/>
    <w:rsid w:val="0037737B"/>
    <w:rsid w:val="00377463"/>
    <w:rsid w:val="003779A5"/>
    <w:rsid w:val="00377B07"/>
    <w:rsid w:val="003806D3"/>
    <w:rsid w:val="003806E6"/>
    <w:rsid w:val="00380ABD"/>
    <w:rsid w:val="0038142F"/>
    <w:rsid w:val="00381728"/>
    <w:rsid w:val="00382AC0"/>
    <w:rsid w:val="00382D4E"/>
    <w:rsid w:val="003844D4"/>
    <w:rsid w:val="00384B68"/>
    <w:rsid w:val="00384CE1"/>
    <w:rsid w:val="00384DD3"/>
    <w:rsid w:val="00385FF1"/>
    <w:rsid w:val="0038775A"/>
    <w:rsid w:val="00390213"/>
    <w:rsid w:val="003904DC"/>
    <w:rsid w:val="00390C05"/>
    <w:rsid w:val="003916DC"/>
    <w:rsid w:val="00392A0C"/>
    <w:rsid w:val="00393C73"/>
    <w:rsid w:val="00394509"/>
    <w:rsid w:val="00394DBD"/>
    <w:rsid w:val="003960DF"/>
    <w:rsid w:val="00396A47"/>
    <w:rsid w:val="00396ACA"/>
    <w:rsid w:val="00396C00"/>
    <w:rsid w:val="003976DA"/>
    <w:rsid w:val="003977A6"/>
    <w:rsid w:val="003A0280"/>
    <w:rsid w:val="003A0593"/>
    <w:rsid w:val="003A0E9A"/>
    <w:rsid w:val="003A15FF"/>
    <w:rsid w:val="003A17EF"/>
    <w:rsid w:val="003A3086"/>
    <w:rsid w:val="003A353F"/>
    <w:rsid w:val="003A40F9"/>
    <w:rsid w:val="003A459D"/>
    <w:rsid w:val="003A4D31"/>
    <w:rsid w:val="003A4DF2"/>
    <w:rsid w:val="003A53D9"/>
    <w:rsid w:val="003A58DE"/>
    <w:rsid w:val="003A5EE8"/>
    <w:rsid w:val="003A766D"/>
    <w:rsid w:val="003B024F"/>
    <w:rsid w:val="003B0387"/>
    <w:rsid w:val="003B079A"/>
    <w:rsid w:val="003B11D7"/>
    <w:rsid w:val="003B1B1D"/>
    <w:rsid w:val="003B1CD0"/>
    <w:rsid w:val="003B32A8"/>
    <w:rsid w:val="003B376D"/>
    <w:rsid w:val="003B4C8B"/>
    <w:rsid w:val="003B5000"/>
    <w:rsid w:val="003B5262"/>
    <w:rsid w:val="003B55E4"/>
    <w:rsid w:val="003B57BB"/>
    <w:rsid w:val="003B59F6"/>
    <w:rsid w:val="003B5C62"/>
    <w:rsid w:val="003B659D"/>
    <w:rsid w:val="003B65FF"/>
    <w:rsid w:val="003B68DA"/>
    <w:rsid w:val="003B6E6A"/>
    <w:rsid w:val="003B7499"/>
    <w:rsid w:val="003B7548"/>
    <w:rsid w:val="003B78B8"/>
    <w:rsid w:val="003B7E81"/>
    <w:rsid w:val="003C05A1"/>
    <w:rsid w:val="003C0C23"/>
    <w:rsid w:val="003C19B3"/>
    <w:rsid w:val="003C20AC"/>
    <w:rsid w:val="003C2278"/>
    <w:rsid w:val="003C2B90"/>
    <w:rsid w:val="003C31DF"/>
    <w:rsid w:val="003C405C"/>
    <w:rsid w:val="003C4195"/>
    <w:rsid w:val="003C4753"/>
    <w:rsid w:val="003C7627"/>
    <w:rsid w:val="003C763D"/>
    <w:rsid w:val="003C76EA"/>
    <w:rsid w:val="003C7730"/>
    <w:rsid w:val="003C7913"/>
    <w:rsid w:val="003D04B1"/>
    <w:rsid w:val="003D0829"/>
    <w:rsid w:val="003D0BB7"/>
    <w:rsid w:val="003D17AC"/>
    <w:rsid w:val="003D1813"/>
    <w:rsid w:val="003D1815"/>
    <w:rsid w:val="003D191A"/>
    <w:rsid w:val="003D1C3D"/>
    <w:rsid w:val="003D1E22"/>
    <w:rsid w:val="003D20E1"/>
    <w:rsid w:val="003D2397"/>
    <w:rsid w:val="003D2904"/>
    <w:rsid w:val="003D2ECB"/>
    <w:rsid w:val="003D3C3D"/>
    <w:rsid w:val="003D3F28"/>
    <w:rsid w:val="003D49B8"/>
    <w:rsid w:val="003D5249"/>
    <w:rsid w:val="003D585B"/>
    <w:rsid w:val="003D5A5C"/>
    <w:rsid w:val="003D5B4B"/>
    <w:rsid w:val="003D6439"/>
    <w:rsid w:val="003D73C0"/>
    <w:rsid w:val="003D76B0"/>
    <w:rsid w:val="003E035F"/>
    <w:rsid w:val="003E0603"/>
    <w:rsid w:val="003E1BEF"/>
    <w:rsid w:val="003E25D1"/>
    <w:rsid w:val="003E295B"/>
    <w:rsid w:val="003E2F4B"/>
    <w:rsid w:val="003E36AF"/>
    <w:rsid w:val="003E4F14"/>
    <w:rsid w:val="003E57F5"/>
    <w:rsid w:val="003E5EEE"/>
    <w:rsid w:val="003E672C"/>
    <w:rsid w:val="003E6C31"/>
    <w:rsid w:val="003E71EB"/>
    <w:rsid w:val="003F0566"/>
    <w:rsid w:val="003F1CDF"/>
    <w:rsid w:val="003F1DA7"/>
    <w:rsid w:val="003F1E46"/>
    <w:rsid w:val="003F1F79"/>
    <w:rsid w:val="003F226F"/>
    <w:rsid w:val="003F2D63"/>
    <w:rsid w:val="003F2D7E"/>
    <w:rsid w:val="003F2ED1"/>
    <w:rsid w:val="003F4DF1"/>
    <w:rsid w:val="003F52B7"/>
    <w:rsid w:val="003F5366"/>
    <w:rsid w:val="003F53CE"/>
    <w:rsid w:val="003F61C6"/>
    <w:rsid w:val="003F694C"/>
    <w:rsid w:val="003F69ED"/>
    <w:rsid w:val="003F6D91"/>
    <w:rsid w:val="003F6F2E"/>
    <w:rsid w:val="003F7EC7"/>
    <w:rsid w:val="004001F1"/>
    <w:rsid w:val="00400279"/>
    <w:rsid w:val="004005D9"/>
    <w:rsid w:val="0040091B"/>
    <w:rsid w:val="0040214D"/>
    <w:rsid w:val="004026F6"/>
    <w:rsid w:val="004029DE"/>
    <w:rsid w:val="00402AF8"/>
    <w:rsid w:val="00402DE8"/>
    <w:rsid w:val="00402FDA"/>
    <w:rsid w:val="004031D1"/>
    <w:rsid w:val="0040363F"/>
    <w:rsid w:val="0040370B"/>
    <w:rsid w:val="004044F3"/>
    <w:rsid w:val="00404A40"/>
    <w:rsid w:val="00405094"/>
    <w:rsid w:val="0040574B"/>
    <w:rsid w:val="00405936"/>
    <w:rsid w:val="00405BDA"/>
    <w:rsid w:val="00405E2B"/>
    <w:rsid w:val="00406310"/>
    <w:rsid w:val="00407967"/>
    <w:rsid w:val="00410502"/>
    <w:rsid w:val="00411019"/>
    <w:rsid w:val="00412033"/>
    <w:rsid w:val="004130A6"/>
    <w:rsid w:val="004139E5"/>
    <w:rsid w:val="00415161"/>
    <w:rsid w:val="004158FA"/>
    <w:rsid w:val="00416355"/>
    <w:rsid w:val="0041640A"/>
    <w:rsid w:val="00416BF8"/>
    <w:rsid w:val="00417360"/>
    <w:rsid w:val="00417917"/>
    <w:rsid w:val="00417997"/>
    <w:rsid w:val="00417D42"/>
    <w:rsid w:val="00420021"/>
    <w:rsid w:val="00420282"/>
    <w:rsid w:val="00421A01"/>
    <w:rsid w:val="00422AF7"/>
    <w:rsid w:val="004235A9"/>
    <w:rsid w:val="004238EF"/>
    <w:rsid w:val="00424673"/>
    <w:rsid w:val="004256F9"/>
    <w:rsid w:val="00425A55"/>
    <w:rsid w:val="00425AA9"/>
    <w:rsid w:val="004267A0"/>
    <w:rsid w:val="00427902"/>
    <w:rsid w:val="00431197"/>
    <w:rsid w:val="004314A5"/>
    <w:rsid w:val="004318E0"/>
    <w:rsid w:val="00433A99"/>
    <w:rsid w:val="00434815"/>
    <w:rsid w:val="00435463"/>
    <w:rsid w:val="004363A5"/>
    <w:rsid w:val="004364CB"/>
    <w:rsid w:val="00436A30"/>
    <w:rsid w:val="00436F8E"/>
    <w:rsid w:val="004370DF"/>
    <w:rsid w:val="004375BE"/>
    <w:rsid w:val="004379C1"/>
    <w:rsid w:val="00437D08"/>
    <w:rsid w:val="004402A3"/>
    <w:rsid w:val="00440566"/>
    <w:rsid w:val="00440880"/>
    <w:rsid w:val="00440B62"/>
    <w:rsid w:val="004413D5"/>
    <w:rsid w:val="00441541"/>
    <w:rsid w:val="00442314"/>
    <w:rsid w:val="00442757"/>
    <w:rsid w:val="004433FA"/>
    <w:rsid w:val="0044395D"/>
    <w:rsid w:val="00443B0B"/>
    <w:rsid w:val="00443C5A"/>
    <w:rsid w:val="004446D8"/>
    <w:rsid w:val="004448EF"/>
    <w:rsid w:val="0044564C"/>
    <w:rsid w:val="0044651C"/>
    <w:rsid w:val="00447D0F"/>
    <w:rsid w:val="00451721"/>
    <w:rsid w:val="0045204C"/>
    <w:rsid w:val="004526C2"/>
    <w:rsid w:val="00453624"/>
    <w:rsid w:val="00453D91"/>
    <w:rsid w:val="004544B2"/>
    <w:rsid w:val="00456562"/>
    <w:rsid w:val="00456FF6"/>
    <w:rsid w:val="0045764B"/>
    <w:rsid w:val="00461876"/>
    <w:rsid w:val="00461D7B"/>
    <w:rsid w:val="0046228B"/>
    <w:rsid w:val="00463CB1"/>
    <w:rsid w:val="004647F7"/>
    <w:rsid w:val="00464AB4"/>
    <w:rsid w:val="0046609C"/>
    <w:rsid w:val="004664F5"/>
    <w:rsid w:val="00466D4B"/>
    <w:rsid w:val="00467015"/>
    <w:rsid w:val="00467136"/>
    <w:rsid w:val="004678DD"/>
    <w:rsid w:val="00467CEE"/>
    <w:rsid w:val="0047030C"/>
    <w:rsid w:val="00470396"/>
    <w:rsid w:val="00470E19"/>
    <w:rsid w:val="00471040"/>
    <w:rsid w:val="004715A8"/>
    <w:rsid w:val="00472B1A"/>
    <w:rsid w:val="00472D6E"/>
    <w:rsid w:val="00472F2E"/>
    <w:rsid w:val="0047338B"/>
    <w:rsid w:val="00473F5B"/>
    <w:rsid w:val="004742EE"/>
    <w:rsid w:val="00476B26"/>
    <w:rsid w:val="00476C45"/>
    <w:rsid w:val="00476F8F"/>
    <w:rsid w:val="0048010C"/>
    <w:rsid w:val="004811F2"/>
    <w:rsid w:val="004812C8"/>
    <w:rsid w:val="00481470"/>
    <w:rsid w:val="00481FBE"/>
    <w:rsid w:val="004821A1"/>
    <w:rsid w:val="0048242A"/>
    <w:rsid w:val="00482644"/>
    <w:rsid w:val="00483F72"/>
    <w:rsid w:val="00484151"/>
    <w:rsid w:val="0048449A"/>
    <w:rsid w:val="00484F58"/>
    <w:rsid w:val="00485AE5"/>
    <w:rsid w:val="00486B56"/>
    <w:rsid w:val="00486B66"/>
    <w:rsid w:val="00487371"/>
    <w:rsid w:val="00490B16"/>
    <w:rsid w:val="00491111"/>
    <w:rsid w:val="00491242"/>
    <w:rsid w:val="00491795"/>
    <w:rsid w:val="0049199B"/>
    <w:rsid w:val="00491D8C"/>
    <w:rsid w:val="0049227D"/>
    <w:rsid w:val="00492996"/>
    <w:rsid w:val="00492FDC"/>
    <w:rsid w:val="0049395C"/>
    <w:rsid w:val="004940B5"/>
    <w:rsid w:val="00496F3C"/>
    <w:rsid w:val="00497135"/>
    <w:rsid w:val="00497382"/>
    <w:rsid w:val="0049762B"/>
    <w:rsid w:val="00497931"/>
    <w:rsid w:val="004979CB"/>
    <w:rsid w:val="00497CF6"/>
    <w:rsid w:val="004A02A1"/>
    <w:rsid w:val="004A053E"/>
    <w:rsid w:val="004A08A6"/>
    <w:rsid w:val="004A170F"/>
    <w:rsid w:val="004A19E3"/>
    <w:rsid w:val="004A25E1"/>
    <w:rsid w:val="004A3554"/>
    <w:rsid w:val="004A3ACD"/>
    <w:rsid w:val="004A4041"/>
    <w:rsid w:val="004A5591"/>
    <w:rsid w:val="004A561D"/>
    <w:rsid w:val="004A5BBD"/>
    <w:rsid w:val="004A5C69"/>
    <w:rsid w:val="004A6548"/>
    <w:rsid w:val="004A6635"/>
    <w:rsid w:val="004A725C"/>
    <w:rsid w:val="004A78E0"/>
    <w:rsid w:val="004A7E5B"/>
    <w:rsid w:val="004B03F2"/>
    <w:rsid w:val="004B0E15"/>
    <w:rsid w:val="004B1B7E"/>
    <w:rsid w:val="004B208C"/>
    <w:rsid w:val="004B2376"/>
    <w:rsid w:val="004B3351"/>
    <w:rsid w:val="004B3407"/>
    <w:rsid w:val="004B41BA"/>
    <w:rsid w:val="004B4DFB"/>
    <w:rsid w:val="004B5609"/>
    <w:rsid w:val="004B582B"/>
    <w:rsid w:val="004B5B8D"/>
    <w:rsid w:val="004B66CB"/>
    <w:rsid w:val="004B695F"/>
    <w:rsid w:val="004B7293"/>
    <w:rsid w:val="004B7D60"/>
    <w:rsid w:val="004B7D71"/>
    <w:rsid w:val="004C09AA"/>
    <w:rsid w:val="004C0D66"/>
    <w:rsid w:val="004C0E11"/>
    <w:rsid w:val="004C155B"/>
    <w:rsid w:val="004C160A"/>
    <w:rsid w:val="004C1C68"/>
    <w:rsid w:val="004C221B"/>
    <w:rsid w:val="004C2575"/>
    <w:rsid w:val="004C2842"/>
    <w:rsid w:val="004C2891"/>
    <w:rsid w:val="004C2D9F"/>
    <w:rsid w:val="004C3CD2"/>
    <w:rsid w:val="004C4322"/>
    <w:rsid w:val="004C4D1F"/>
    <w:rsid w:val="004C5E4C"/>
    <w:rsid w:val="004C6C5E"/>
    <w:rsid w:val="004C6E38"/>
    <w:rsid w:val="004C714E"/>
    <w:rsid w:val="004C76B9"/>
    <w:rsid w:val="004D01A3"/>
    <w:rsid w:val="004D02A6"/>
    <w:rsid w:val="004D1746"/>
    <w:rsid w:val="004D1E1E"/>
    <w:rsid w:val="004D2438"/>
    <w:rsid w:val="004D3269"/>
    <w:rsid w:val="004D339D"/>
    <w:rsid w:val="004D37D4"/>
    <w:rsid w:val="004D3D1D"/>
    <w:rsid w:val="004D3F60"/>
    <w:rsid w:val="004D3FB4"/>
    <w:rsid w:val="004D4DCC"/>
    <w:rsid w:val="004D5947"/>
    <w:rsid w:val="004D6070"/>
    <w:rsid w:val="004D635A"/>
    <w:rsid w:val="004D68B2"/>
    <w:rsid w:val="004D6BC3"/>
    <w:rsid w:val="004D78B3"/>
    <w:rsid w:val="004D7C63"/>
    <w:rsid w:val="004E0488"/>
    <w:rsid w:val="004E0496"/>
    <w:rsid w:val="004E0ADA"/>
    <w:rsid w:val="004E229C"/>
    <w:rsid w:val="004E2D46"/>
    <w:rsid w:val="004E2F59"/>
    <w:rsid w:val="004E34FB"/>
    <w:rsid w:val="004E419A"/>
    <w:rsid w:val="004E4CE7"/>
    <w:rsid w:val="004E5389"/>
    <w:rsid w:val="004E62F4"/>
    <w:rsid w:val="004E6EC8"/>
    <w:rsid w:val="004E755D"/>
    <w:rsid w:val="004E782A"/>
    <w:rsid w:val="004E7B6C"/>
    <w:rsid w:val="004F07CE"/>
    <w:rsid w:val="004F0D70"/>
    <w:rsid w:val="004F1408"/>
    <w:rsid w:val="004F1B9A"/>
    <w:rsid w:val="004F2F64"/>
    <w:rsid w:val="004F31C7"/>
    <w:rsid w:val="004F33F9"/>
    <w:rsid w:val="004F389D"/>
    <w:rsid w:val="004F3E58"/>
    <w:rsid w:val="004F4F58"/>
    <w:rsid w:val="004F52EE"/>
    <w:rsid w:val="004F5DA9"/>
    <w:rsid w:val="004F5E35"/>
    <w:rsid w:val="004F60FE"/>
    <w:rsid w:val="004F6830"/>
    <w:rsid w:val="004F69BB"/>
    <w:rsid w:val="004F6CAF"/>
    <w:rsid w:val="004F6F77"/>
    <w:rsid w:val="004F752D"/>
    <w:rsid w:val="004F7B3E"/>
    <w:rsid w:val="00500521"/>
    <w:rsid w:val="00500D44"/>
    <w:rsid w:val="005011E0"/>
    <w:rsid w:val="0050131C"/>
    <w:rsid w:val="005015EA"/>
    <w:rsid w:val="00501A18"/>
    <w:rsid w:val="005020FD"/>
    <w:rsid w:val="00502349"/>
    <w:rsid w:val="005029DE"/>
    <w:rsid w:val="00504A58"/>
    <w:rsid w:val="0050534B"/>
    <w:rsid w:val="0050575A"/>
    <w:rsid w:val="00505DBC"/>
    <w:rsid w:val="00506DF1"/>
    <w:rsid w:val="00507252"/>
    <w:rsid w:val="00507D56"/>
    <w:rsid w:val="00507D6D"/>
    <w:rsid w:val="00507EA5"/>
    <w:rsid w:val="00510AF6"/>
    <w:rsid w:val="005110F8"/>
    <w:rsid w:val="005115BB"/>
    <w:rsid w:val="00511695"/>
    <w:rsid w:val="005118C6"/>
    <w:rsid w:val="005119A6"/>
    <w:rsid w:val="00511CDD"/>
    <w:rsid w:val="00511EFE"/>
    <w:rsid w:val="00512663"/>
    <w:rsid w:val="00513820"/>
    <w:rsid w:val="00513C00"/>
    <w:rsid w:val="005142A3"/>
    <w:rsid w:val="00516132"/>
    <w:rsid w:val="005161F6"/>
    <w:rsid w:val="005176CB"/>
    <w:rsid w:val="00517DB6"/>
    <w:rsid w:val="00517FEC"/>
    <w:rsid w:val="005200F5"/>
    <w:rsid w:val="0052064F"/>
    <w:rsid w:val="00520E66"/>
    <w:rsid w:val="00520FBA"/>
    <w:rsid w:val="005213C7"/>
    <w:rsid w:val="0052187B"/>
    <w:rsid w:val="005218B4"/>
    <w:rsid w:val="005222E4"/>
    <w:rsid w:val="00523850"/>
    <w:rsid w:val="00523AEF"/>
    <w:rsid w:val="0052484F"/>
    <w:rsid w:val="00524B34"/>
    <w:rsid w:val="00524FE0"/>
    <w:rsid w:val="005250D5"/>
    <w:rsid w:val="005252FB"/>
    <w:rsid w:val="00525C84"/>
    <w:rsid w:val="00526983"/>
    <w:rsid w:val="00530C49"/>
    <w:rsid w:val="00531654"/>
    <w:rsid w:val="00531C60"/>
    <w:rsid w:val="005321A8"/>
    <w:rsid w:val="005324EF"/>
    <w:rsid w:val="00532C41"/>
    <w:rsid w:val="00533900"/>
    <w:rsid w:val="00533B6D"/>
    <w:rsid w:val="005342A3"/>
    <w:rsid w:val="0053430B"/>
    <w:rsid w:val="0053451A"/>
    <w:rsid w:val="00534AC2"/>
    <w:rsid w:val="0053540F"/>
    <w:rsid w:val="00535607"/>
    <w:rsid w:val="00535665"/>
    <w:rsid w:val="005363CD"/>
    <w:rsid w:val="00536B1E"/>
    <w:rsid w:val="00536CC2"/>
    <w:rsid w:val="00536F9C"/>
    <w:rsid w:val="00536FC5"/>
    <w:rsid w:val="005379FF"/>
    <w:rsid w:val="005403A2"/>
    <w:rsid w:val="005411B0"/>
    <w:rsid w:val="005413F7"/>
    <w:rsid w:val="00541483"/>
    <w:rsid w:val="00541E0E"/>
    <w:rsid w:val="0054224C"/>
    <w:rsid w:val="005422E0"/>
    <w:rsid w:val="0054327E"/>
    <w:rsid w:val="005432F5"/>
    <w:rsid w:val="005436F7"/>
    <w:rsid w:val="00543B7D"/>
    <w:rsid w:val="00543CB4"/>
    <w:rsid w:val="00544877"/>
    <w:rsid w:val="00545130"/>
    <w:rsid w:val="005452BB"/>
    <w:rsid w:val="005455D2"/>
    <w:rsid w:val="00545BDE"/>
    <w:rsid w:val="005467AB"/>
    <w:rsid w:val="00547093"/>
    <w:rsid w:val="00547FC9"/>
    <w:rsid w:val="005501E7"/>
    <w:rsid w:val="00550B2D"/>
    <w:rsid w:val="00550BFF"/>
    <w:rsid w:val="00550CC8"/>
    <w:rsid w:val="00550E36"/>
    <w:rsid w:val="00550FC9"/>
    <w:rsid w:val="0055116E"/>
    <w:rsid w:val="0055159A"/>
    <w:rsid w:val="00552D35"/>
    <w:rsid w:val="00552FDB"/>
    <w:rsid w:val="005533BE"/>
    <w:rsid w:val="00553438"/>
    <w:rsid w:val="00553770"/>
    <w:rsid w:val="00553B6E"/>
    <w:rsid w:val="00554C4A"/>
    <w:rsid w:val="005552C3"/>
    <w:rsid w:val="005554F2"/>
    <w:rsid w:val="00555C01"/>
    <w:rsid w:val="0055600F"/>
    <w:rsid w:val="00556086"/>
    <w:rsid w:val="005562CD"/>
    <w:rsid w:val="00556614"/>
    <w:rsid w:val="005566B7"/>
    <w:rsid w:val="005569FE"/>
    <w:rsid w:val="00557BAA"/>
    <w:rsid w:val="00560518"/>
    <w:rsid w:val="00560970"/>
    <w:rsid w:val="00560FA6"/>
    <w:rsid w:val="00561B6A"/>
    <w:rsid w:val="0056238F"/>
    <w:rsid w:val="00562551"/>
    <w:rsid w:val="0056262E"/>
    <w:rsid w:val="0056269E"/>
    <w:rsid w:val="00562D39"/>
    <w:rsid w:val="00562F98"/>
    <w:rsid w:val="00563B76"/>
    <w:rsid w:val="00563B9F"/>
    <w:rsid w:val="005640CC"/>
    <w:rsid w:val="00564767"/>
    <w:rsid w:val="00564846"/>
    <w:rsid w:val="00564D35"/>
    <w:rsid w:val="00564F44"/>
    <w:rsid w:val="00565148"/>
    <w:rsid w:val="005661FA"/>
    <w:rsid w:val="0056620F"/>
    <w:rsid w:val="00566DF2"/>
    <w:rsid w:val="00567C8A"/>
    <w:rsid w:val="00570153"/>
    <w:rsid w:val="0057019F"/>
    <w:rsid w:val="0057078E"/>
    <w:rsid w:val="00570E4E"/>
    <w:rsid w:val="00572172"/>
    <w:rsid w:val="0057219C"/>
    <w:rsid w:val="00572281"/>
    <w:rsid w:val="00572F1E"/>
    <w:rsid w:val="00574367"/>
    <w:rsid w:val="00574625"/>
    <w:rsid w:val="005747E2"/>
    <w:rsid w:val="00574870"/>
    <w:rsid w:val="00575738"/>
    <w:rsid w:val="00576762"/>
    <w:rsid w:val="005769A3"/>
    <w:rsid w:val="00576C05"/>
    <w:rsid w:val="00580A46"/>
    <w:rsid w:val="00581271"/>
    <w:rsid w:val="005835B6"/>
    <w:rsid w:val="00583983"/>
    <w:rsid w:val="00583AAD"/>
    <w:rsid w:val="00584313"/>
    <w:rsid w:val="00584B4C"/>
    <w:rsid w:val="00585472"/>
    <w:rsid w:val="00586099"/>
    <w:rsid w:val="00586FE2"/>
    <w:rsid w:val="005875ED"/>
    <w:rsid w:val="00587667"/>
    <w:rsid w:val="00587CD6"/>
    <w:rsid w:val="00590763"/>
    <w:rsid w:val="0059088C"/>
    <w:rsid w:val="00591C0C"/>
    <w:rsid w:val="00592057"/>
    <w:rsid w:val="0059279B"/>
    <w:rsid w:val="00592F1F"/>
    <w:rsid w:val="00593356"/>
    <w:rsid w:val="0059385D"/>
    <w:rsid w:val="005938BE"/>
    <w:rsid w:val="00595FB9"/>
    <w:rsid w:val="005960D1"/>
    <w:rsid w:val="00597066"/>
    <w:rsid w:val="005972ED"/>
    <w:rsid w:val="00597EC2"/>
    <w:rsid w:val="005A035F"/>
    <w:rsid w:val="005A1927"/>
    <w:rsid w:val="005A2747"/>
    <w:rsid w:val="005A2B21"/>
    <w:rsid w:val="005A2B75"/>
    <w:rsid w:val="005A3F4A"/>
    <w:rsid w:val="005A3F51"/>
    <w:rsid w:val="005A4101"/>
    <w:rsid w:val="005A503A"/>
    <w:rsid w:val="005A531C"/>
    <w:rsid w:val="005A575F"/>
    <w:rsid w:val="005A6F1D"/>
    <w:rsid w:val="005A734D"/>
    <w:rsid w:val="005A7B00"/>
    <w:rsid w:val="005B0015"/>
    <w:rsid w:val="005B037A"/>
    <w:rsid w:val="005B22C8"/>
    <w:rsid w:val="005B3481"/>
    <w:rsid w:val="005B393C"/>
    <w:rsid w:val="005B3CBA"/>
    <w:rsid w:val="005B4314"/>
    <w:rsid w:val="005B4EC9"/>
    <w:rsid w:val="005B613C"/>
    <w:rsid w:val="005B7D1A"/>
    <w:rsid w:val="005C132A"/>
    <w:rsid w:val="005C1C72"/>
    <w:rsid w:val="005C252D"/>
    <w:rsid w:val="005C25FA"/>
    <w:rsid w:val="005C2B30"/>
    <w:rsid w:val="005C4030"/>
    <w:rsid w:val="005C543D"/>
    <w:rsid w:val="005C5464"/>
    <w:rsid w:val="005C5F37"/>
    <w:rsid w:val="005C620D"/>
    <w:rsid w:val="005C636C"/>
    <w:rsid w:val="005C645D"/>
    <w:rsid w:val="005C70BC"/>
    <w:rsid w:val="005C794D"/>
    <w:rsid w:val="005C7B32"/>
    <w:rsid w:val="005C7C59"/>
    <w:rsid w:val="005C7D3F"/>
    <w:rsid w:val="005D043B"/>
    <w:rsid w:val="005D04B5"/>
    <w:rsid w:val="005D08A8"/>
    <w:rsid w:val="005D136D"/>
    <w:rsid w:val="005D13A4"/>
    <w:rsid w:val="005D141B"/>
    <w:rsid w:val="005D20B4"/>
    <w:rsid w:val="005D20E7"/>
    <w:rsid w:val="005D2261"/>
    <w:rsid w:val="005D4650"/>
    <w:rsid w:val="005D4844"/>
    <w:rsid w:val="005D48E8"/>
    <w:rsid w:val="005D4D1C"/>
    <w:rsid w:val="005D5248"/>
    <w:rsid w:val="005D53D0"/>
    <w:rsid w:val="005D5DDC"/>
    <w:rsid w:val="005D6EA9"/>
    <w:rsid w:val="005D7624"/>
    <w:rsid w:val="005D7888"/>
    <w:rsid w:val="005E0B10"/>
    <w:rsid w:val="005E0C1D"/>
    <w:rsid w:val="005E112B"/>
    <w:rsid w:val="005E18D0"/>
    <w:rsid w:val="005E1EDE"/>
    <w:rsid w:val="005E2133"/>
    <w:rsid w:val="005E2C20"/>
    <w:rsid w:val="005E3223"/>
    <w:rsid w:val="005E38AF"/>
    <w:rsid w:val="005E399A"/>
    <w:rsid w:val="005E3BAC"/>
    <w:rsid w:val="005E401C"/>
    <w:rsid w:val="005E41A0"/>
    <w:rsid w:val="005E4FB2"/>
    <w:rsid w:val="005E54AF"/>
    <w:rsid w:val="005E67DA"/>
    <w:rsid w:val="005E6B23"/>
    <w:rsid w:val="005E7127"/>
    <w:rsid w:val="005E74C0"/>
    <w:rsid w:val="005E76FC"/>
    <w:rsid w:val="005E7B6A"/>
    <w:rsid w:val="005E7D55"/>
    <w:rsid w:val="005F04E7"/>
    <w:rsid w:val="005F18D0"/>
    <w:rsid w:val="005F1DDE"/>
    <w:rsid w:val="005F240D"/>
    <w:rsid w:val="005F280F"/>
    <w:rsid w:val="005F2AE0"/>
    <w:rsid w:val="005F2B6D"/>
    <w:rsid w:val="005F2D94"/>
    <w:rsid w:val="005F3240"/>
    <w:rsid w:val="005F353E"/>
    <w:rsid w:val="005F36B8"/>
    <w:rsid w:val="005F3C18"/>
    <w:rsid w:val="005F5C6D"/>
    <w:rsid w:val="005F6807"/>
    <w:rsid w:val="005F6E7B"/>
    <w:rsid w:val="006001D0"/>
    <w:rsid w:val="00600882"/>
    <w:rsid w:val="00600E58"/>
    <w:rsid w:val="00602148"/>
    <w:rsid w:val="006048D0"/>
    <w:rsid w:val="00604A8C"/>
    <w:rsid w:val="00604D41"/>
    <w:rsid w:val="00605DBD"/>
    <w:rsid w:val="006068A1"/>
    <w:rsid w:val="00606B37"/>
    <w:rsid w:val="00606D80"/>
    <w:rsid w:val="00606E37"/>
    <w:rsid w:val="006077D0"/>
    <w:rsid w:val="00607C78"/>
    <w:rsid w:val="006101BE"/>
    <w:rsid w:val="00610482"/>
    <w:rsid w:val="006104D0"/>
    <w:rsid w:val="00610A26"/>
    <w:rsid w:val="00610D23"/>
    <w:rsid w:val="00611137"/>
    <w:rsid w:val="00611643"/>
    <w:rsid w:val="00612835"/>
    <w:rsid w:val="00612848"/>
    <w:rsid w:val="00612BF9"/>
    <w:rsid w:val="00615462"/>
    <w:rsid w:val="0061556E"/>
    <w:rsid w:val="006162BD"/>
    <w:rsid w:val="0061649A"/>
    <w:rsid w:val="00617396"/>
    <w:rsid w:val="0061739D"/>
    <w:rsid w:val="0061772A"/>
    <w:rsid w:val="00617B91"/>
    <w:rsid w:val="00617DAD"/>
    <w:rsid w:val="0062013B"/>
    <w:rsid w:val="00620790"/>
    <w:rsid w:val="00620847"/>
    <w:rsid w:val="00620E49"/>
    <w:rsid w:val="00621303"/>
    <w:rsid w:val="00622059"/>
    <w:rsid w:val="0062217F"/>
    <w:rsid w:val="006221C8"/>
    <w:rsid w:val="0062232D"/>
    <w:rsid w:val="006226E1"/>
    <w:rsid w:val="0062293C"/>
    <w:rsid w:val="00622A1F"/>
    <w:rsid w:val="00622C44"/>
    <w:rsid w:val="00622CC4"/>
    <w:rsid w:val="006234AC"/>
    <w:rsid w:val="006236B7"/>
    <w:rsid w:val="006236ED"/>
    <w:rsid w:val="00623818"/>
    <w:rsid w:val="00623D49"/>
    <w:rsid w:val="006245F6"/>
    <w:rsid w:val="00624961"/>
    <w:rsid w:val="00624CC7"/>
    <w:rsid w:val="0062513B"/>
    <w:rsid w:val="006251A2"/>
    <w:rsid w:val="0062529B"/>
    <w:rsid w:val="00625AF6"/>
    <w:rsid w:val="00625C65"/>
    <w:rsid w:val="00626264"/>
    <w:rsid w:val="006272BC"/>
    <w:rsid w:val="00627D46"/>
    <w:rsid w:val="00631B45"/>
    <w:rsid w:val="0063212A"/>
    <w:rsid w:val="006337B3"/>
    <w:rsid w:val="00633BF9"/>
    <w:rsid w:val="00635CA7"/>
    <w:rsid w:val="006364BA"/>
    <w:rsid w:val="0063660C"/>
    <w:rsid w:val="00636766"/>
    <w:rsid w:val="00636859"/>
    <w:rsid w:val="00636E16"/>
    <w:rsid w:val="006371E5"/>
    <w:rsid w:val="00637278"/>
    <w:rsid w:val="0063766F"/>
    <w:rsid w:val="00637775"/>
    <w:rsid w:val="00637D15"/>
    <w:rsid w:val="00637E28"/>
    <w:rsid w:val="006407DB"/>
    <w:rsid w:val="00640E2B"/>
    <w:rsid w:val="00641292"/>
    <w:rsid w:val="00641F50"/>
    <w:rsid w:val="006422DD"/>
    <w:rsid w:val="006425D9"/>
    <w:rsid w:val="00642664"/>
    <w:rsid w:val="0064274C"/>
    <w:rsid w:val="006427A7"/>
    <w:rsid w:val="006435DA"/>
    <w:rsid w:val="006439A6"/>
    <w:rsid w:val="00643FC6"/>
    <w:rsid w:val="006450FD"/>
    <w:rsid w:val="00645227"/>
    <w:rsid w:val="00645CAD"/>
    <w:rsid w:val="006462B5"/>
    <w:rsid w:val="0064648A"/>
    <w:rsid w:val="0064694B"/>
    <w:rsid w:val="00646F9D"/>
    <w:rsid w:val="006500A3"/>
    <w:rsid w:val="006500CD"/>
    <w:rsid w:val="00650478"/>
    <w:rsid w:val="00650C48"/>
    <w:rsid w:val="006512AB"/>
    <w:rsid w:val="00651A21"/>
    <w:rsid w:val="00652386"/>
    <w:rsid w:val="00652F83"/>
    <w:rsid w:val="006530EE"/>
    <w:rsid w:val="00653574"/>
    <w:rsid w:val="00654073"/>
    <w:rsid w:val="00654136"/>
    <w:rsid w:val="0065482D"/>
    <w:rsid w:val="006552BA"/>
    <w:rsid w:val="00656A01"/>
    <w:rsid w:val="0065744C"/>
    <w:rsid w:val="006575EE"/>
    <w:rsid w:val="00657C83"/>
    <w:rsid w:val="00657D33"/>
    <w:rsid w:val="00660698"/>
    <w:rsid w:val="00660B92"/>
    <w:rsid w:val="0066145B"/>
    <w:rsid w:val="006623CA"/>
    <w:rsid w:val="0066297D"/>
    <w:rsid w:val="00662BD0"/>
    <w:rsid w:val="00663000"/>
    <w:rsid w:val="0066323D"/>
    <w:rsid w:val="006636D0"/>
    <w:rsid w:val="0066375C"/>
    <w:rsid w:val="0066505B"/>
    <w:rsid w:val="00665FBA"/>
    <w:rsid w:val="00666117"/>
    <w:rsid w:val="006666A5"/>
    <w:rsid w:val="0066795C"/>
    <w:rsid w:val="00670660"/>
    <w:rsid w:val="006707BD"/>
    <w:rsid w:val="00670AC6"/>
    <w:rsid w:val="00671756"/>
    <w:rsid w:val="00671784"/>
    <w:rsid w:val="00671FED"/>
    <w:rsid w:val="00672022"/>
    <w:rsid w:val="00672504"/>
    <w:rsid w:val="0067297D"/>
    <w:rsid w:val="006731DC"/>
    <w:rsid w:val="006746CE"/>
    <w:rsid w:val="00675159"/>
    <w:rsid w:val="0067673A"/>
    <w:rsid w:val="006775B9"/>
    <w:rsid w:val="00677A62"/>
    <w:rsid w:val="00677B62"/>
    <w:rsid w:val="0068094B"/>
    <w:rsid w:val="006811AB"/>
    <w:rsid w:val="00681990"/>
    <w:rsid w:val="006819D0"/>
    <w:rsid w:val="00683385"/>
    <w:rsid w:val="00683453"/>
    <w:rsid w:val="00683E66"/>
    <w:rsid w:val="006852D5"/>
    <w:rsid w:val="00686309"/>
    <w:rsid w:val="00686809"/>
    <w:rsid w:val="00687EBC"/>
    <w:rsid w:val="00690B38"/>
    <w:rsid w:val="006915E2"/>
    <w:rsid w:val="00691920"/>
    <w:rsid w:val="00691D23"/>
    <w:rsid w:val="006923CE"/>
    <w:rsid w:val="006924E4"/>
    <w:rsid w:val="00693EC4"/>
    <w:rsid w:val="006942FD"/>
    <w:rsid w:val="006944DD"/>
    <w:rsid w:val="00694D35"/>
    <w:rsid w:val="00695F34"/>
    <w:rsid w:val="00696614"/>
    <w:rsid w:val="006969A9"/>
    <w:rsid w:val="0069772E"/>
    <w:rsid w:val="006A0007"/>
    <w:rsid w:val="006A0EB3"/>
    <w:rsid w:val="006A13EA"/>
    <w:rsid w:val="006A2420"/>
    <w:rsid w:val="006A28E2"/>
    <w:rsid w:val="006A3A65"/>
    <w:rsid w:val="006A3AA6"/>
    <w:rsid w:val="006A3E10"/>
    <w:rsid w:val="006A3EC9"/>
    <w:rsid w:val="006A3EFA"/>
    <w:rsid w:val="006A3FF3"/>
    <w:rsid w:val="006A4286"/>
    <w:rsid w:val="006A4460"/>
    <w:rsid w:val="006A449C"/>
    <w:rsid w:val="006A4725"/>
    <w:rsid w:val="006A4761"/>
    <w:rsid w:val="006A5EF0"/>
    <w:rsid w:val="006A638B"/>
    <w:rsid w:val="006A6798"/>
    <w:rsid w:val="006A6C95"/>
    <w:rsid w:val="006A709D"/>
    <w:rsid w:val="006A7708"/>
    <w:rsid w:val="006A78C7"/>
    <w:rsid w:val="006A7939"/>
    <w:rsid w:val="006A7E3E"/>
    <w:rsid w:val="006B0090"/>
    <w:rsid w:val="006B01C3"/>
    <w:rsid w:val="006B05EF"/>
    <w:rsid w:val="006B0CE4"/>
    <w:rsid w:val="006B1C07"/>
    <w:rsid w:val="006B1FF9"/>
    <w:rsid w:val="006B24C6"/>
    <w:rsid w:val="006B2511"/>
    <w:rsid w:val="006B2BDD"/>
    <w:rsid w:val="006B307E"/>
    <w:rsid w:val="006B32FB"/>
    <w:rsid w:val="006B330A"/>
    <w:rsid w:val="006B37DA"/>
    <w:rsid w:val="006B3B8C"/>
    <w:rsid w:val="006B46BC"/>
    <w:rsid w:val="006B47DC"/>
    <w:rsid w:val="006B4AB6"/>
    <w:rsid w:val="006B4C79"/>
    <w:rsid w:val="006B5DD7"/>
    <w:rsid w:val="006B67F1"/>
    <w:rsid w:val="006B76D7"/>
    <w:rsid w:val="006C0A22"/>
    <w:rsid w:val="006C19E9"/>
    <w:rsid w:val="006C1B55"/>
    <w:rsid w:val="006C2810"/>
    <w:rsid w:val="006C28F0"/>
    <w:rsid w:val="006C2AA8"/>
    <w:rsid w:val="006C3072"/>
    <w:rsid w:val="006C36E2"/>
    <w:rsid w:val="006C3A44"/>
    <w:rsid w:val="006C437E"/>
    <w:rsid w:val="006C48CA"/>
    <w:rsid w:val="006C53CF"/>
    <w:rsid w:val="006C5874"/>
    <w:rsid w:val="006C5D69"/>
    <w:rsid w:val="006C70BD"/>
    <w:rsid w:val="006C7532"/>
    <w:rsid w:val="006C7D51"/>
    <w:rsid w:val="006D0110"/>
    <w:rsid w:val="006D011B"/>
    <w:rsid w:val="006D0B95"/>
    <w:rsid w:val="006D0D6F"/>
    <w:rsid w:val="006D10F5"/>
    <w:rsid w:val="006D1D76"/>
    <w:rsid w:val="006D2FE0"/>
    <w:rsid w:val="006D3511"/>
    <w:rsid w:val="006D3565"/>
    <w:rsid w:val="006D3B96"/>
    <w:rsid w:val="006D4E67"/>
    <w:rsid w:val="006D64BB"/>
    <w:rsid w:val="006D6E6C"/>
    <w:rsid w:val="006D7BFB"/>
    <w:rsid w:val="006E008B"/>
    <w:rsid w:val="006E01DB"/>
    <w:rsid w:val="006E0789"/>
    <w:rsid w:val="006E0866"/>
    <w:rsid w:val="006E0EF9"/>
    <w:rsid w:val="006E18C2"/>
    <w:rsid w:val="006E208B"/>
    <w:rsid w:val="006E2845"/>
    <w:rsid w:val="006E36B5"/>
    <w:rsid w:val="006E5DDA"/>
    <w:rsid w:val="006E6F13"/>
    <w:rsid w:val="006E73DC"/>
    <w:rsid w:val="006E77E5"/>
    <w:rsid w:val="006E7847"/>
    <w:rsid w:val="006E78A3"/>
    <w:rsid w:val="006E78E3"/>
    <w:rsid w:val="006F1F20"/>
    <w:rsid w:val="006F25FA"/>
    <w:rsid w:val="006F28E3"/>
    <w:rsid w:val="006F2B02"/>
    <w:rsid w:val="006F336A"/>
    <w:rsid w:val="006F37D7"/>
    <w:rsid w:val="006F40C0"/>
    <w:rsid w:val="006F41A9"/>
    <w:rsid w:val="006F4378"/>
    <w:rsid w:val="006F4666"/>
    <w:rsid w:val="006F5C1F"/>
    <w:rsid w:val="006F6EAE"/>
    <w:rsid w:val="00700834"/>
    <w:rsid w:val="00700DFD"/>
    <w:rsid w:val="00701CB2"/>
    <w:rsid w:val="0070216E"/>
    <w:rsid w:val="00704FD1"/>
    <w:rsid w:val="007062AC"/>
    <w:rsid w:val="00706413"/>
    <w:rsid w:val="00706527"/>
    <w:rsid w:val="007066FD"/>
    <w:rsid w:val="00706AF0"/>
    <w:rsid w:val="00706C64"/>
    <w:rsid w:val="00707171"/>
    <w:rsid w:val="007108AC"/>
    <w:rsid w:val="00711420"/>
    <w:rsid w:val="007120EB"/>
    <w:rsid w:val="007123A3"/>
    <w:rsid w:val="0071376F"/>
    <w:rsid w:val="00713AC7"/>
    <w:rsid w:val="00713F82"/>
    <w:rsid w:val="00714119"/>
    <w:rsid w:val="007149F6"/>
    <w:rsid w:val="00716F62"/>
    <w:rsid w:val="00717068"/>
    <w:rsid w:val="007172EE"/>
    <w:rsid w:val="00717E39"/>
    <w:rsid w:val="00720049"/>
    <w:rsid w:val="00720C94"/>
    <w:rsid w:val="00721AD1"/>
    <w:rsid w:val="00722793"/>
    <w:rsid w:val="00722FD7"/>
    <w:rsid w:val="0072548F"/>
    <w:rsid w:val="00725D8C"/>
    <w:rsid w:val="00726459"/>
    <w:rsid w:val="007266B0"/>
    <w:rsid w:val="007270CF"/>
    <w:rsid w:val="007278A2"/>
    <w:rsid w:val="00727C42"/>
    <w:rsid w:val="00727C5B"/>
    <w:rsid w:val="0073061F"/>
    <w:rsid w:val="00730887"/>
    <w:rsid w:val="00731820"/>
    <w:rsid w:val="00731DF0"/>
    <w:rsid w:val="00731E86"/>
    <w:rsid w:val="00735F9B"/>
    <w:rsid w:val="0073664D"/>
    <w:rsid w:val="00736856"/>
    <w:rsid w:val="007379F5"/>
    <w:rsid w:val="00741123"/>
    <w:rsid w:val="007414D1"/>
    <w:rsid w:val="007420EB"/>
    <w:rsid w:val="0074282B"/>
    <w:rsid w:val="007432D6"/>
    <w:rsid w:val="007433B6"/>
    <w:rsid w:val="00743433"/>
    <w:rsid w:val="007435E1"/>
    <w:rsid w:val="00743AF9"/>
    <w:rsid w:val="00743D91"/>
    <w:rsid w:val="00743DC2"/>
    <w:rsid w:val="00744D34"/>
    <w:rsid w:val="007456D6"/>
    <w:rsid w:val="00745CF4"/>
    <w:rsid w:val="00745FFA"/>
    <w:rsid w:val="00746144"/>
    <w:rsid w:val="00746B85"/>
    <w:rsid w:val="007473B3"/>
    <w:rsid w:val="0074789A"/>
    <w:rsid w:val="00747B00"/>
    <w:rsid w:val="007500FD"/>
    <w:rsid w:val="00750282"/>
    <w:rsid w:val="00750F42"/>
    <w:rsid w:val="00751B14"/>
    <w:rsid w:val="00751C7B"/>
    <w:rsid w:val="007540E8"/>
    <w:rsid w:val="00754663"/>
    <w:rsid w:val="007552A1"/>
    <w:rsid w:val="007555E1"/>
    <w:rsid w:val="00755795"/>
    <w:rsid w:val="00755F0C"/>
    <w:rsid w:val="007569F1"/>
    <w:rsid w:val="00757893"/>
    <w:rsid w:val="007608FF"/>
    <w:rsid w:val="00761B7B"/>
    <w:rsid w:val="00761F4C"/>
    <w:rsid w:val="0076224B"/>
    <w:rsid w:val="00762DC1"/>
    <w:rsid w:val="00762EDC"/>
    <w:rsid w:val="007634C9"/>
    <w:rsid w:val="00763881"/>
    <w:rsid w:val="007648AB"/>
    <w:rsid w:val="00764B17"/>
    <w:rsid w:val="00766AC5"/>
    <w:rsid w:val="00766F61"/>
    <w:rsid w:val="0076736A"/>
    <w:rsid w:val="00770325"/>
    <w:rsid w:val="0077155B"/>
    <w:rsid w:val="00771C80"/>
    <w:rsid w:val="007720FD"/>
    <w:rsid w:val="00772AF0"/>
    <w:rsid w:val="00772B49"/>
    <w:rsid w:val="007731E7"/>
    <w:rsid w:val="00773E1E"/>
    <w:rsid w:val="0077569B"/>
    <w:rsid w:val="0077570D"/>
    <w:rsid w:val="00775BBF"/>
    <w:rsid w:val="00775C8C"/>
    <w:rsid w:val="00775FB3"/>
    <w:rsid w:val="00775FF5"/>
    <w:rsid w:val="007762C3"/>
    <w:rsid w:val="00776390"/>
    <w:rsid w:val="00776396"/>
    <w:rsid w:val="00776F7F"/>
    <w:rsid w:val="00777EC0"/>
    <w:rsid w:val="00780449"/>
    <w:rsid w:val="00780F2C"/>
    <w:rsid w:val="00780FB9"/>
    <w:rsid w:val="007818B2"/>
    <w:rsid w:val="00782490"/>
    <w:rsid w:val="00782922"/>
    <w:rsid w:val="0078327E"/>
    <w:rsid w:val="00783332"/>
    <w:rsid w:val="0078386A"/>
    <w:rsid w:val="00783A79"/>
    <w:rsid w:val="00785268"/>
    <w:rsid w:val="00785926"/>
    <w:rsid w:val="00785C82"/>
    <w:rsid w:val="00786278"/>
    <w:rsid w:val="0078674A"/>
    <w:rsid w:val="007877A5"/>
    <w:rsid w:val="00790316"/>
    <w:rsid w:val="00791B5D"/>
    <w:rsid w:val="00792CA8"/>
    <w:rsid w:val="00792F15"/>
    <w:rsid w:val="00793BDC"/>
    <w:rsid w:val="00794322"/>
    <w:rsid w:val="00794F0B"/>
    <w:rsid w:val="00795CF6"/>
    <w:rsid w:val="00796148"/>
    <w:rsid w:val="00796322"/>
    <w:rsid w:val="0079666D"/>
    <w:rsid w:val="00797032"/>
    <w:rsid w:val="00797A33"/>
    <w:rsid w:val="00797FF5"/>
    <w:rsid w:val="007A0179"/>
    <w:rsid w:val="007A01C7"/>
    <w:rsid w:val="007A081A"/>
    <w:rsid w:val="007A0851"/>
    <w:rsid w:val="007A08D9"/>
    <w:rsid w:val="007A1CCE"/>
    <w:rsid w:val="007A2497"/>
    <w:rsid w:val="007A3926"/>
    <w:rsid w:val="007A47C3"/>
    <w:rsid w:val="007A4D9E"/>
    <w:rsid w:val="007A5A41"/>
    <w:rsid w:val="007A64CE"/>
    <w:rsid w:val="007A7D42"/>
    <w:rsid w:val="007B06F4"/>
    <w:rsid w:val="007B1719"/>
    <w:rsid w:val="007B367F"/>
    <w:rsid w:val="007B3EDE"/>
    <w:rsid w:val="007B46E4"/>
    <w:rsid w:val="007B4A99"/>
    <w:rsid w:val="007B4D5D"/>
    <w:rsid w:val="007B54F0"/>
    <w:rsid w:val="007B5749"/>
    <w:rsid w:val="007B58A8"/>
    <w:rsid w:val="007B5A11"/>
    <w:rsid w:val="007B77FC"/>
    <w:rsid w:val="007C0568"/>
    <w:rsid w:val="007C05D1"/>
    <w:rsid w:val="007C0C28"/>
    <w:rsid w:val="007C0C36"/>
    <w:rsid w:val="007C1671"/>
    <w:rsid w:val="007C1DCF"/>
    <w:rsid w:val="007C1E05"/>
    <w:rsid w:val="007C269F"/>
    <w:rsid w:val="007C2939"/>
    <w:rsid w:val="007C2F31"/>
    <w:rsid w:val="007C3544"/>
    <w:rsid w:val="007C38D5"/>
    <w:rsid w:val="007C4C0B"/>
    <w:rsid w:val="007C64B4"/>
    <w:rsid w:val="007C66BA"/>
    <w:rsid w:val="007C6753"/>
    <w:rsid w:val="007C6D50"/>
    <w:rsid w:val="007C6FC9"/>
    <w:rsid w:val="007C7F22"/>
    <w:rsid w:val="007D02F8"/>
    <w:rsid w:val="007D27C4"/>
    <w:rsid w:val="007D2E5F"/>
    <w:rsid w:val="007D45F2"/>
    <w:rsid w:val="007D4681"/>
    <w:rsid w:val="007D4F60"/>
    <w:rsid w:val="007D5399"/>
    <w:rsid w:val="007D56DA"/>
    <w:rsid w:val="007D5F96"/>
    <w:rsid w:val="007D6055"/>
    <w:rsid w:val="007D62A9"/>
    <w:rsid w:val="007D64D6"/>
    <w:rsid w:val="007D7485"/>
    <w:rsid w:val="007D750A"/>
    <w:rsid w:val="007D75EC"/>
    <w:rsid w:val="007E0683"/>
    <w:rsid w:val="007E14FD"/>
    <w:rsid w:val="007E1627"/>
    <w:rsid w:val="007E2144"/>
    <w:rsid w:val="007E28A6"/>
    <w:rsid w:val="007E29A7"/>
    <w:rsid w:val="007E2D49"/>
    <w:rsid w:val="007E309C"/>
    <w:rsid w:val="007E35EF"/>
    <w:rsid w:val="007E3FCD"/>
    <w:rsid w:val="007E4527"/>
    <w:rsid w:val="007E51C4"/>
    <w:rsid w:val="007E5502"/>
    <w:rsid w:val="007E5917"/>
    <w:rsid w:val="007E5D5C"/>
    <w:rsid w:val="007E68F9"/>
    <w:rsid w:val="007F0B32"/>
    <w:rsid w:val="007F0BD3"/>
    <w:rsid w:val="007F1348"/>
    <w:rsid w:val="007F15F2"/>
    <w:rsid w:val="007F1811"/>
    <w:rsid w:val="007F1F35"/>
    <w:rsid w:val="007F2194"/>
    <w:rsid w:val="007F3812"/>
    <w:rsid w:val="007F3DB9"/>
    <w:rsid w:val="007F409C"/>
    <w:rsid w:val="007F43BA"/>
    <w:rsid w:val="007F4FF1"/>
    <w:rsid w:val="007F5B10"/>
    <w:rsid w:val="007F6012"/>
    <w:rsid w:val="007F6E16"/>
    <w:rsid w:val="007F7082"/>
    <w:rsid w:val="007F71A5"/>
    <w:rsid w:val="00800519"/>
    <w:rsid w:val="00800525"/>
    <w:rsid w:val="008006B4"/>
    <w:rsid w:val="008007BA"/>
    <w:rsid w:val="0080118B"/>
    <w:rsid w:val="00801205"/>
    <w:rsid w:val="00801C9C"/>
    <w:rsid w:val="00802304"/>
    <w:rsid w:val="008026A3"/>
    <w:rsid w:val="00803B51"/>
    <w:rsid w:val="008045AC"/>
    <w:rsid w:val="008058BB"/>
    <w:rsid w:val="00806268"/>
    <w:rsid w:val="00806496"/>
    <w:rsid w:val="008064D6"/>
    <w:rsid w:val="008064DA"/>
    <w:rsid w:val="00806631"/>
    <w:rsid w:val="008067E8"/>
    <w:rsid w:val="00806A3C"/>
    <w:rsid w:val="008104D5"/>
    <w:rsid w:val="00810BC0"/>
    <w:rsid w:val="00810BCF"/>
    <w:rsid w:val="00810D14"/>
    <w:rsid w:val="008114EE"/>
    <w:rsid w:val="008119A8"/>
    <w:rsid w:val="00812571"/>
    <w:rsid w:val="0081295F"/>
    <w:rsid w:val="00813095"/>
    <w:rsid w:val="0081453C"/>
    <w:rsid w:val="00814E1D"/>
    <w:rsid w:val="00815F4C"/>
    <w:rsid w:val="0081625F"/>
    <w:rsid w:val="008167CC"/>
    <w:rsid w:val="00817542"/>
    <w:rsid w:val="00820BBD"/>
    <w:rsid w:val="00820C2B"/>
    <w:rsid w:val="00820DCD"/>
    <w:rsid w:val="00820E54"/>
    <w:rsid w:val="00821178"/>
    <w:rsid w:val="008217CD"/>
    <w:rsid w:val="0082221D"/>
    <w:rsid w:val="00822452"/>
    <w:rsid w:val="008235F1"/>
    <w:rsid w:val="00823650"/>
    <w:rsid w:val="008238C1"/>
    <w:rsid w:val="00826288"/>
    <w:rsid w:val="00826A53"/>
    <w:rsid w:val="00826CC7"/>
    <w:rsid w:val="008279DD"/>
    <w:rsid w:val="00830E26"/>
    <w:rsid w:val="008324FB"/>
    <w:rsid w:val="0083256B"/>
    <w:rsid w:val="008327C2"/>
    <w:rsid w:val="008328E5"/>
    <w:rsid w:val="00832B67"/>
    <w:rsid w:val="00832CD3"/>
    <w:rsid w:val="008332DB"/>
    <w:rsid w:val="00833CB0"/>
    <w:rsid w:val="00834687"/>
    <w:rsid w:val="008348AB"/>
    <w:rsid w:val="00834EDC"/>
    <w:rsid w:val="00835F5B"/>
    <w:rsid w:val="00836E76"/>
    <w:rsid w:val="00836F81"/>
    <w:rsid w:val="00837905"/>
    <w:rsid w:val="00837BDC"/>
    <w:rsid w:val="00837D5B"/>
    <w:rsid w:val="00837E35"/>
    <w:rsid w:val="00837FC9"/>
    <w:rsid w:val="0084008A"/>
    <w:rsid w:val="0084143D"/>
    <w:rsid w:val="008418AB"/>
    <w:rsid w:val="00841A73"/>
    <w:rsid w:val="0084219A"/>
    <w:rsid w:val="0084228B"/>
    <w:rsid w:val="00842A4D"/>
    <w:rsid w:val="00842F7E"/>
    <w:rsid w:val="0084356C"/>
    <w:rsid w:val="00843A6D"/>
    <w:rsid w:val="00843ECA"/>
    <w:rsid w:val="00843F87"/>
    <w:rsid w:val="00844A7E"/>
    <w:rsid w:val="00844CAF"/>
    <w:rsid w:val="00845EEF"/>
    <w:rsid w:val="00846556"/>
    <w:rsid w:val="00846B82"/>
    <w:rsid w:val="00846F24"/>
    <w:rsid w:val="00851B03"/>
    <w:rsid w:val="008525A7"/>
    <w:rsid w:val="0085299F"/>
    <w:rsid w:val="008531F3"/>
    <w:rsid w:val="00853A61"/>
    <w:rsid w:val="00854846"/>
    <w:rsid w:val="008549A6"/>
    <w:rsid w:val="00854C7B"/>
    <w:rsid w:val="0085566F"/>
    <w:rsid w:val="008570B4"/>
    <w:rsid w:val="008570E2"/>
    <w:rsid w:val="00857B5C"/>
    <w:rsid w:val="00860B6F"/>
    <w:rsid w:val="00861BD5"/>
    <w:rsid w:val="008625C9"/>
    <w:rsid w:val="0086276E"/>
    <w:rsid w:val="00863C73"/>
    <w:rsid w:val="008640AB"/>
    <w:rsid w:val="008654AB"/>
    <w:rsid w:val="00865663"/>
    <w:rsid w:val="00866608"/>
    <w:rsid w:val="00866750"/>
    <w:rsid w:val="00866B02"/>
    <w:rsid w:val="00867095"/>
    <w:rsid w:val="0086755B"/>
    <w:rsid w:val="00867D29"/>
    <w:rsid w:val="008704E7"/>
    <w:rsid w:val="008711E8"/>
    <w:rsid w:val="00871C0F"/>
    <w:rsid w:val="00872425"/>
    <w:rsid w:val="008737CD"/>
    <w:rsid w:val="008739B0"/>
    <w:rsid w:val="008744A8"/>
    <w:rsid w:val="00874BE3"/>
    <w:rsid w:val="008750A8"/>
    <w:rsid w:val="0087597F"/>
    <w:rsid w:val="00875A8D"/>
    <w:rsid w:val="008761BE"/>
    <w:rsid w:val="008763B3"/>
    <w:rsid w:val="00877442"/>
    <w:rsid w:val="008805EB"/>
    <w:rsid w:val="00880ABE"/>
    <w:rsid w:val="00880B8C"/>
    <w:rsid w:val="00881324"/>
    <w:rsid w:val="00881C3D"/>
    <w:rsid w:val="00881E38"/>
    <w:rsid w:val="00882D48"/>
    <w:rsid w:val="0088323C"/>
    <w:rsid w:val="00883CD9"/>
    <w:rsid w:val="00883E06"/>
    <w:rsid w:val="00884C78"/>
    <w:rsid w:val="00885234"/>
    <w:rsid w:val="00885793"/>
    <w:rsid w:val="00885A62"/>
    <w:rsid w:val="00885AAC"/>
    <w:rsid w:val="008873FF"/>
    <w:rsid w:val="0088762A"/>
    <w:rsid w:val="00887E3B"/>
    <w:rsid w:val="0089035F"/>
    <w:rsid w:val="008906E8"/>
    <w:rsid w:val="0089146A"/>
    <w:rsid w:val="008926EA"/>
    <w:rsid w:val="00892EEB"/>
    <w:rsid w:val="008930D2"/>
    <w:rsid w:val="008933AC"/>
    <w:rsid w:val="008934B4"/>
    <w:rsid w:val="00893958"/>
    <w:rsid w:val="00894C2D"/>
    <w:rsid w:val="00894CEC"/>
    <w:rsid w:val="00894EB3"/>
    <w:rsid w:val="008965A0"/>
    <w:rsid w:val="00896A05"/>
    <w:rsid w:val="00897F00"/>
    <w:rsid w:val="008A0F99"/>
    <w:rsid w:val="008A1BA4"/>
    <w:rsid w:val="008A1BF1"/>
    <w:rsid w:val="008A2511"/>
    <w:rsid w:val="008A3707"/>
    <w:rsid w:val="008A39C6"/>
    <w:rsid w:val="008A3BF4"/>
    <w:rsid w:val="008A42A4"/>
    <w:rsid w:val="008A45E4"/>
    <w:rsid w:val="008A4E0F"/>
    <w:rsid w:val="008A51DC"/>
    <w:rsid w:val="008A5945"/>
    <w:rsid w:val="008A660A"/>
    <w:rsid w:val="008B0045"/>
    <w:rsid w:val="008B0D0F"/>
    <w:rsid w:val="008B1A08"/>
    <w:rsid w:val="008B2F1B"/>
    <w:rsid w:val="008B30AB"/>
    <w:rsid w:val="008B3539"/>
    <w:rsid w:val="008B35D5"/>
    <w:rsid w:val="008B4072"/>
    <w:rsid w:val="008B442D"/>
    <w:rsid w:val="008B4A56"/>
    <w:rsid w:val="008B4E18"/>
    <w:rsid w:val="008B624D"/>
    <w:rsid w:val="008B6433"/>
    <w:rsid w:val="008B6648"/>
    <w:rsid w:val="008B69AD"/>
    <w:rsid w:val="008B6C1F"/>
    <w:rsid w:val="008B78B1"/>
    <w:rsid w:val="008C1524"/>
    <w:rsid w:val="008C1A4C"/>
    <w:rsid w:val="008C1D64"/>
    <w:rsid w:val="008C2356"/>
    <w:rsid w:val="008C2504"/>
    <w:rsid w:val="008C3318"/>
    <w:rsid w:val="008C3845"/>
    <w:rsid w:val="008C44A6"/>
    <w:rsid w:val="008C6AE1"/>
    <w:rsid w:val="008C771C"/>
    <w:rsid w:val="008C7D01"/>
    <w:rsid w:val="008D2B4A"/>
    <w:rsid w:val="008D3278"/>
    <w:rsid w:val="008D3356"/>
    <w:rsid w:val="008D3363"/>
    <w:rsid w:val="008D4071"/>
    <w:rsid w:val="008D4630"/>
    <w:rsid w:val="008D4B54"/>
    <w:rsid w:val="008D4DFD"/>
    <w:rsid w:val="008D4E67"/>
    <w:rsid w:val="008D4F96"/>
    <w:rsid w:val="008D4FB5"/>
    <w:rsid w:val="008D5355"/>
    <w:rsid w:val="008D5BB0"/>
    <w:rsid w:val="008D605B"/>
    <w:rsid w:val="008E0312"/>
    <w:rsid w:val="008E1153"/>
    <w:rsid w:val="008E3181"/>
    <w:rsid w:val="008E34C5"/>
    <w:rsid w:val="008E3874"/>
    <w:rsid w:val="008E4F65"/>
    <w:rsid w:val="008E5135"/>
    <w:rsid w:val="008E54F2"/>
    <w:rsid w:val="008E5C9E"/>
    <w:rsid w:val="008E6BB7"/>
    <w:rsid w:val="008E6D75"/>
    <w:rsid w:val="008E72B0"/>
    <w:rsid w:val="008E7C30"/>
    <w:rsid w:val="008E7E67"/>
    <w:rsid w:val="008E7EC5"/>
    <w:rsid w:val="008F1329"/>
    <w:rsid w:val="008F14C8"/>
    <w:rsid w:val="008F4484"/>
    <w:rsid w:val="008F4CE2"/>
    <w:rsid w:val="008F4DB2"/>
    <w:rsid w:val="008F5A53"/>
    <w:rsid w:val="008F60F1"/>
    <w:rsid w:val="008F61A9"/>
    <w:rsid w:val="008F6279"/>
    <w:rsid w:val="008F7360"/>
    <w:rsid w:val="008F73A4"/>
    <w:rsid w:val="008F74A1"/>
    <w:rsid w:val="009006FB"/>
    <w:rsid w:val="009011CA"/>
    <w:rsid w:val="00901644"/>
    <w:rsid w:val="00901937"/>
    <w:rsid w:val="00901F21"/>
    <w:rsid w:val="009024AB"/>
    <w:rsid w:val="00902910"/>
    <w:rsid w:val="009029C2"/>
    <w:rsid w:val="00902B0A"/>
    <w:rsid w:val="00903B45"/>
    <w:rsid w:val="009041D2"/>
    <w:rsid w:val="0090479A"/>
    <w:rsid w:val="00904FE6"/>
    <w:rsid w:val="00905384"/>
    <w:rsid w:val="009064EF"/>
    <w:rsid w:val="009068E3"/>
    <w:rsid w:val="00906BE5"/>
    <w:rsid w:val="00910250"/>
    <w:rsid w:val="00910CF6"/>
    <w:rsid w:val="00911651"/>
    <w:rsid w:val="0091191E"/>
    <w:rsid w:val="009122E2"/>
    <w:rsid w:val="00912317"/>
    <w:rsid w:val="00912FFB"/>
    <w:rsid w:val="009131B7"/>
    <w:rsid w:val="009137C7"/>
    <w:rsid w:val="0091425C"/>
    <w:rsid w:val="0091478B"/>
    <w:rsid w:val="00914AB8"/>
    <w:rsid w:val="00916A6E"/>
    <w:rsid w:val="00916F9F"/>
    <w:rsid w:val="009174D7"/>
    <w:rsid w:val="00917673"/>
    <w:rsid w:val="009203F1"/>
    <w:rsid w:val="0092046F"/>
    <w:rsid w:val="00920485"/>
    <w:rsid w:val="00920B45"/>
    <w:rsid w:val="00920D79"/>
    <w:rsid w:val="00921DC7"/>
    <w:rsid w:val="0092205F"/>
    <w:rsid w:val="00922686"/>
    <w:rsid w:val="009228DC"/>
    <w:rsid w:val="00922E03"/>
    <w:rsid w:val="009246B3"/>
    <w:rsid w:val="00925586"/>
    <w:rsid w:val="009258A0"/>
    <w:rsid w:val="0092596A"/>
    <w:rsid w:val="00925A66"/>
    <w:rsid w:val="00925BE1"/>
    <w:rsid w:val="00926F61"/>
    <w:rsid w:val="0092718A"/>
    <w:rsid w:val="00927526"/>
    <w:rsid w:val="00927638"/>
    <w:rsid w:val="00927AA7"/>
    <w:rsid w:val="00930C2E"/>
    <w:rsid w:val="00930C46"/>
    <w:rsid w:val="00930C72"/>
    <w:rsid w:val="00931AE1"/>
    <w:rsid w:val="009324AA"/>
    <w:rsid w:val="00932864"/>
    <w:rsid w:val="009328AF"/>
    <w:rsid w:val="00932E62"/>
    <w:rsid w:val="0093399D"/>
    <w:rsid w:val="0093546C"/>
    <w:rsid w:val="0093687E"/>
    <w:rsid w:val="0093748A"/>
    <w:rsid w:val="00940959"/>
    <w:rsid w:val="0094101C"/>
    <w:rsid w:val="009419BB"/>
    <w:rsid w:val="00941C53"/>
    <w:rsid w:val="00942727"/>
    <w:rsid w:val="00943270"/>
    <w:rsid w:val="00943BA1"/>
    <w:rsid w:val="009449CC"/>
    <w:rsid w:val="00944EC8"/>
    <w:rsid w:val="00944F0B"/>
    <w:rsid w:val="00944FAD"/>
    <w:rsid w:val="009459A2"/>
    <w:rsid w:val="0094626F"/>
    <w:rsid w:val="009464DC"/>
    <w:rsid w:val="00946630"/>
    <w:rsid w:val="00947E6D"/>
    <w:rsid w:val="00947E79"/>
    <w:rsid w:val="0095046C"/>
    <w:rsid w:val="00950B8F"/>
    <w:rsid w:val="00950CCF"/>
    <w:rsid w:val="00950D34"/>
    <w:rsid w:val="0095136C"/>
    <w:rsid w:val="0095288C"/>
    <w:rsid w:val="00953F12"/>
    <w:rsid w:val="00953FD2"/>
    <w:rsid w:val="00954920"/>
    <w:rsid w:val="00954C9A"/>
    <w:rsid w:val="00955179"/>
    <w:rsid w:val="009555AE"/>
    <w:rsid w:val="00955DC7"/>
    <w:rsid w:val="00956115"/>
    <w:rsid w:val="009563C5"/>
    <w:rsid w:val="00956CAF"/>
    <w:rsid w:val="00956F33"/>
    <w:rsid w:val="00957850"/>
    <w:rsid w:val="009579D2"/>
    <w:rsid w:val="00960DEF"/>
    <w:rsid w:val="009617B5"/>
    <w:rsid w:val="00961DDD"/>
    <w:rsid w:val="00963750"/>
    <w:rsid w:val="009641CA"/>
    <w:rsid w:val="009643CD"/>
    <w:rsid w:val="00964A26"/>
    <w:rsid w:val="00965B34"/>
    <w:rsid w:val="00965FD5"/>
    <w:rsid w:val="0096645A"/>
    <w:rsid w:val="00966CB5"/>
    <w:rsid w:val="00970229"/>
    <w:rsid w:val="009707CB"/>
    <w:rsid w:val="009712CD"/>
    <w:rsid w:val="009712EB"/>
    <w:rsid w:val="00971BE3"/>
    <w:rsid w:val="00972872"/>
    <w:rsid w:val="00973840"/>
    <w:rsid w:val="00973B8D"/>
    <w:rsid w:val="00973DAA"/>
    <w:rsid w:val="00973DEC"/>
    <w:rsid w:val="00974D18"/>
    <w:rsid w:val="00974F78"/>
    <w:rsid w:val="009754AA"/>
    <w:rsid w:val="00975758"/>
    <w:rsid w:val="00975809"/>
    <w:rsid w:val="00975C09"/>
    <w:rsid w:val="00975F07"/>
    <w:rsid w:val="0097608E"/>
    <w:rsid w:val="00976221"/>
    <w:rsid w:val="00976461"/>
    <w:rsid w:val="0097689F"/>
    <w:rsid w:val="00976A14"/>
    <w:rsid w:val="0097762D"/>
    <w:rsid w:val="00981353"/>
    <w:rsid w:val="00981673"/>
    <w:rsid w:val="00981C61"/>
    <w:rsid w:val="009820D9"/>
    <w:rsid w:val="009823D9"/>
    <w:rsid w:val="009824B0"/>
    <w:rsid w:val="00982833"/>
    <w:rsid w:val="00983368"/>
    <w:rsid w:val="009833FB"/>
    <w:rsid w:val="009843FA"/>
    <w:rsid w:val="0098496F"/>
    <w:rsid w:val="0098528D"/>
    <w:rsid w:val="0098694D"/>
    <w:rsid w:val="00987666"/>
    <w:rsid w:val="0099011E"/>
    <w:rsid w:val="009907B6"/>
    <w:rsid w:val="009908B6"/>
    <w:rsid w:val="00990EC6"/>
    <w:rsid w:val="0099115A"/>
    <w:rsid w:val="00991D03"/>
    <w:rsid w:val="00992F62"/>
    <w:rsid w:val="009933AC"/>
    <w:rsid w:val="00993B61"/>
    <w:rsid w:val="00994269"/>
    <w:rsid w:val="009942C0"/>
    <w:rsid w:val="00994730"/>
    <w:rsid w:val="0099530E"/>
    <w:rsid w:val="00995B5D"/>
    <w:rsid w:val="00995BB5"/>
    <w:rsid w:val="0099630C"/>
    <w:rsid w:val="009974C6"/>
    <w:rsid w:val="00997587"/>
    <w:rsid w:val="00997AD1"/>
    <w:rsid w:val="009A0723"/>
    <w:rsid w:val="009A0C5E"/>
    <w:rsid w:val="009A2A24"/>
    <w:rsid w:val="009A2DF9"/>
    <w:rsid w:val="009A3714"/>
    <w:rsid w:val="009A3933"/>
    <w:rsid w:val="009A3A8F"/>
    <w:rsid w:val="009A3E18"/>
    <w:rsid w:val="009A4016"/>
    <w:rsid w:val="009A458E"/>
    <w:rsid w:val="009A4F99"/>
    <w:rsid w:val="009A50AC"/>
    <w:rsid w:val="009A5EC7"/>
    <w:rsid w:val="009A6778"/>
    <w:rsid w:val="009A69CF"/>
    <w:rsid w:val="009A7101"/>
    <w:rsid w:val="009B01D4"/>
    <w:rsid w:val="009B0F8B"/>
    <w:rsid w:val="009B12BA"/>
    <w:rsid w:val="009B1321"/>
    <w:rsid w:val="009B1485"/>
    <w:rsid w:val="009B1736"/>
    <w:rsid w:val="009B1757"/>
    <w:rsid w:val="009B1A89"/>
    <w:rsid w:val="009B1D79"/>
    <w:rsid w:val="009B2951"/>
    <w:rsid w:val="009B3152"/>
    <w:rsid w:val="009B32F1"/>
    <w:rsid w:val="009B383A"/>
    <w:rsid w:val="009B4648"/>
    <w:rsid w:val="009B6FCB"/>
    <w:rsid w:val="009B77F6"/>
    <w:rsid w:val="009B79A9"/>
    <w:rsid w:val="009B7B4E"/>
    <w:rsid w:val="009C041A"/>
    <w:rsid w:val="009C0D99"/>
    <w:rsid w:val="009C1628"/>
    <w:rsid w:val="009C19B7"/>
    <w:rsid w:val="009C22DF"/>
    <w:rsid w:val="009C36B0"/>
    <w:rsid w:val="009C3AFF"/>
    <w:rsid w:val="009C4A42"/>
    <w:rsid w:val="009C5E85"/>
    <w:rsid w:val="009C6599"/>
    <w:rsid w:val="009C65A8"/>
    <w:rsid w:val="009C6702"/>
    <w:rsid w:val="009C6BA0"/>
    <w:rsid w:val="009C729E"/>
    <w:rsid w:val="009D04C6"/>
    <w:rsid w:val="009D0B91"/>
    <w:rsid w:val="009D1421"/>
    <w:rsid w:val="009D283B"/>
    <w:rsid w:val="009D2C2D"/>
    <w:rsid w:val="009D309C"/>
    <w:rsid w:val="009D31C0"/>
    <w:rsid w:val="009D39C4"/>
    <w:rsid w:val="009D3D3D"/>
    <w:rsid w:val="009D5256"/>
    <w:rsid w:val="009D6D7C"/>
    <w:rsid w:val="009D7B73"/>
    <w:rsid w:val="009E0318"/>
    <w:rsid w:val="009E1DCE"/>
    <w:rsid w:val="009E2F11"/>
    <w:rsid w:val="009E2F22"/>
    <w:rsid w:val="009E3CAD"/>
    <w:rsid w:val="009E428E"/>
    <w:rsid w:val="009E4C41"/>
    <w:rsid w:val="009E5271"/>
    <w:rsid w:val="009E540F"/>
    <w:rsid w:val="009E569B"/>
    <w:rsid w:val="009E6C64"/>
    <w:rsid w:val="009E73AF"/>
    <w:rsid w:val="009E75EC"/>
    <w:rsid w:val="009E7EC7"/>
    <w:rsid w:val="009F034E"/>
    <w:rsid w:val="009F093C"/>
    <w:rsid w:val="009F098C"/>
    <w:rsid w:val="009F09AA"/>
    <w:rsid w:val="009F0DFC"/>
    <w:rsid w:val="009F1217"/>
    <w:rsid w:val="009F19BB"/>
    <w:rsid w:val="009F35CC"/>
    <w:rsid w:val="009F3776"/>
    <w:rsid w:val="009F4238"/>
    <w:rsid w:val="009F484B"/>
    <w:rsid w:val="009F4E29"/>
    <w:rsid w:val="009F55BD"/>
    <w:rsid w:val="009F5839"/>
    <w:rsid w:val="009F59C7"/>
    <w:rsid w:val="009F5F5D"/>
    <w:rsid w:val="009F63C8"/>
    <w:rsid w:val="009F6402"/>
    <w:rsid w:val="009F6445"/>
    <w:rsid w:val="009F72C3"/>
    <w:rsid w:val="009F7514"/>
    <w:rsid w:val="009F7E34"/>
    <w:rsid w:val="00A00639"/>
    <w:rsid w:val="00A00715"/>
    <w:rsid w:val="00A00B5B"/>
    <w:rsid w:val="00A0109A"/>
    <w:rsid w:val="00A01503"/>
    <w:rsid w:val="00A0196C"/>
    <w:rsid w:val="00A022A7"/>
    <w:rsid w:val="00A02DDA"/>
    <w:rsid w:val="00A0351A"/>
    <w:rsid w:val="00A03CAF"/>
    <w:rsid w:val="00A03F16"/>
    <w:rsid w:val="00A0459A"/>
    <w:rsid w:val="00A04B47"/>
    <w:rsid w:val="00A05476"/>
    <w:rsid w:val="00A0589A"/>
    <w:rsid w:val="00A059A8"/>
    <w:rsid w:val="00A066F3"/>
    <w:rsid w:val="00A075F6"/>
    <w:rsid w:val="00A078EC"/>
    <w:rsid w:val="00A100E9"/>
    <w:rsid w:val="00A10347"/>
    <w:rsid w:val="00A105A7"/>
    <w:rsid w:val="00A10A8A"/>
    <w:rsid w:val="00A114FB"/>
    <w:rsid w:val="00A117CE"/>
    <w:rsid w:val="00A11829"/>
    <w:rsid w:val="00A121CD"/>
    <w:rsid w:val="00A12D1A"/>
    <w:rsid w:val="00A1414B"/>
    <w:rsid w:val="00A14317"/>
    <w:rsid w:val="00A144B7"/>
    <w:rsid w:val="00A148C6"/>
    <w:rsid w:val="00A149E1"/>
    <w:rsid w:val="00A16A38"/>
    <w:rsid w:val="00A16E79"/>
    <w:rsid w:val="00A17CF1"/>
    <w:rsid w:val="00A17E74"/>
    <w:rsid w:val="00A209B6"/>
    <w:rsid w:val="00A20E4B"/>
    <w:rsid w:val="00A2170A"/>
    <w:rsid w:val="00A22B5E"/>
    <w:rsid w:val="00A22D47"/>
    <w:rsid w:val="00A23661"/>
    <w:rsid w:val="00A2385B"/>
    <w:rsid w:val="00A23D32"/>
    <w:rsid w:val="00A23E83"/>
    <w:rsid w:val="00A23EEE"/>
    <w:rsid w:val="00A24E65"/>
    <w:rsid w:val="00A2501D"/>
    <w:rsid w:val="00A254A2"/>
    <w:rsid w:val="00A2582C"/>
    <w:rsid w:val="00A25B6A"/>
    <w:rsid w:val="00A26BE6"/>
    <w:rsid w:val="00A27472"/>
    <w:rsid w:val="00A27E37"/>
    <w:rsid w:val="00A27ED3"/>
    <w:rsid w:val="00A30114"/>
    <w:rsid w:val="00A31343"/>
    <w:rsid w:val="00A32639"/>
    <w:rsid w:val="00A32733"/>
    <w:rsid w:val="00A328CF"/>
    <w:rsid w:val="00A33175"/>
    <w:rsid w:val="00A33985"/>
    <w:rsid w:val="00A33A08"/>
    <w:rsid w:val="00A33E7D"/>
    <w:rsid w:val="00A34204"/>
    <w:rsid w:val="00A34A80"/>
    <w:rsid w:val="00A35530"/>
    <w:rsid w:val="00A35698"/>
    <w:rsid w:val="00A35B8D"/>
    <w:rsid w:val="00A36CC1"/>
    <w:rsid w:val="00A36FA6"/>
    <w:rsid w:val="00A375F3"/>
    <w:rsid w:val="00A37A6A"/>
    <w:rsid w:val="00A37C1E"/>
    <w:rsid w:val="00A403E5"/>
    <w:rsid w:val="00A40D0C"/>
    <w:rsid w:val="00A41739"/>
    <w:rsid w:val="00A41F4A"/>
    <w:rsid w:val="00A43131"/>
    <w:rsid w:val="00A4473E"/>
    <w:rsid w:val="00A44793"/>
    <w:rsid w:val="00A44D0D"/>
    <w:rsid w:val="00A457FC"/>
    <w:rsid w:val="00A460BB"/>
    <w:rsid w:val="00A4707B"/>
    <w:rsid w:val="00A470D3"/>
    <w:rsid w:val="00A47887"/>
    <w:rsid w:val="00A47A26"/>
    <w:rsid w:val="00A47B56"/>
    <w:rsid w:val="00A47E44"/>
    <w:rsid w:val="00A52157"/>
    <w:rsid w:val="00A52453"/>
    <w:rsid w:val="00A53497"/>
    <w:rsid w:val="00A53A96"/>
    <w:rsid w:val="00A53E8F"/>
    <w:rsid w:val="00A54E44"/>
    <w:rsid w:val="00A553B0"/>
    <w:rsid w:val="00A56473"/>
    <w:rsid w:val="00A567C9"/>
    <w:rsid w:val="00A57047"/>
    <w:rsid w:val="00A57B84"/>
    <w:rsid w:val="00A601E2"/>
    <w:rsid w:val="00A6206F"/>
    <w:rsid w:val="00A62841"/>
    <w:rsid w:val="00A635E6"/>
    <w:rsid w:val="00A63BA9"/>
    <w:rsid w:val="00A63C34"/>
    <w:rsid w:val="00A63E47"/>
    <w:rsid w:val="00A640B5"/>
    <w:rsid w:val="00A64ABA"/>
    <w:rsid w:val="00A64B35"/>
    <w:rsid w:val="00A6579E"/>
    <w:rsid w:val="00A66C96"/>
    <w:rsid w:val="00A67976"/>
    <w:rsid w:val="00A70540"/>
    <w:rsid w:val="00A707F1"/>
    <w:rsid w:val="00A70D53"/>
    <w:rsid w:val="00A71421"/>
    <w:rsid w:val="00A722CF"/>
    <w:rsid w:val="00A72365"/>
    <w:rsid w:val="00A727A7"/>
    <w:rsid w:val="00A7329B"/>
    <w:rsid w:val="00A7333F"/>
    <w:rsid w:val="00A73DCE"/>
    <w:rsid w:val="00A74205"/>
    <w:rsid w:val="00A7558B"/>
    <w:rsid w:val="00A75962"/>
    <w:rsid w:val="00A75E46"/>
    <w:rsid w:val="00A76B55"/>
    <w:rsid w:val="00A77123"/>
    <w:rsid w:val="00A77141"/>
    <w:rsid w:val="00A77979"/>
    <w:rsid w:val="00A8110E"/>
    <w:rsid w:val="00A817F2"/>
    <w:rsid w:val="00A81BA4"/>
    <w:rsid w:val="00A81D17"/>
    <w:rsid w:val="00A82200"/>
    <w:rsid w:val="00A82639"/>
    <w:rsid w:val="00A82BA7"/>
    <w:rsid w:val="00A82D25"/>
    <w:rsid w:val="00A8334F"/>
    <w:rsid w:val="00A836D9"/>
    <w:rsid w:val="00A83DF0"/>
    <w:rsid w:val="00A843D9"/>
    <w:rsid w:val="00A8445B"/>
    <w:rsid w:val="00A84744"/>
    <w:rsid w:val="00A848DC"/>
    <w:rsid w:val="00A858BA"/>
    <w:rsid w:val="00A86395"/>
    <w:rsid w:val="00A90207"/>
    <w:rsid w:val="00A90575"/>
    <w:rsid w:val="00A90A75"/>
    <w:rsid w:val="00A90E3E"/>
    <w:rsid w:val="00A9115F"/>
    <w:rsid w:val="00A91328"/>
    <w:rsid w:val="00A92024"/>
    <w:rsid w:val="00A92505"/>
    <w:rsid w:val="00A9270A"/>
    <w:rsid w:val="00A932C7"/>
    <w:rsid w:val="00A93AE5"/>
    <w:rsid w:val="00A93B9C"/>
    <w:rsid w:val="00A94BCF"/>
    <w:rsid w:val="00A963B7"/>
    <w:rsid w:val="00A968A6"/>
    <w:rsid w:val="00A9693F"/>
    <w:rsid w:val="00A96FB1"/>
    <w:rsid w:val="00A975BF"/>
    <w:rsid w:val="00AA04BF"/>
    <w:rsid w:val="00AA0E7D"/>
    <w:rsid w:val="00AA16E5"/>
    <w:rsid w:val="00AA2F08"/>
    <w:rsid w:val="00AA3970"/>
    <w:rsid w:val="00AA3B26"/>
    <w:rsid w:val="00AA3F9F"/>
    <w:rsid w:val="00AA50A4"/>
    <w:rsid w:val="00AA53D2"/>
    <w:rsid w:val="00AA547E"/>
    <w:rsid w:val="00AA5646"/>
    <w:rsid w:val="00AA5E3F"/>
    <w:rsid w:val="00AA66F5"/>
    <w:rsid w:val="00AA6A63"/>
    <w:rsid w:val="00AA6C8C"/>
    <w:rsid w:val="00AA77BC"/>
    <w:rsid w:val="00AB0126"/>
    <w:rsid w:val="00AB09F2"/>
    <w:rsid w:val="00AB1BB5"/>
    <w:rsid w:val="00AB56C6"/>
    <w:rsid w:val="00AB5F28"/>
    <w:rsid w:val="00AB6744"/>
    <w:rsid w:val="00AB748E"/>
    <w:rsid w:val="00AB778A"/>
    <w:rsid w:val="00AC02B3"/>
    <w:rsid w:val="00AC05CD"/>
    <w:rsid w:val="00AC07AC"/>
    <w:rsid w:val="00AC0962"/>
    <w:rsid w:val="00AC0ADF"/>
    <w:rsid w:val="00AC1084"/>
    <w:rsid w:val="00AC142E"/>
    <w:rsid w:val="00AC15BA"/>
    <w:rsid w:val="00AC3910"/>
    <w:rsid w:val="00AC3C18"/>
    <w:rsid w:val="00AC3EA5"/>
    <w:rsid w:val="00AC4969"/>
    <w:rsid w:val="00AC5656"/>
    <w:rsid w:val="00AC66CF"/>
    <w:rsid w:val="00AC7202"/>
    <w:rsid w:val="00AC728C"/>
    <w:rsid w:val="00AC768F"/>
    <w:rsid w:val="00AD050D"/>
    <w:rsid w:val="00AD0741"/>
    <w:rsid w:val="00AD155B"/>
    <w:rsid w:val="00AD1BEE"/>
    <w:rsid w:val="00AD3003"/>
    <w:rsid w:val="00AD43DB"/>
    <w:rsid w:val="00AD47FA"/>
    <w:rsid w:val="00AD545D"/>
    <w:rsid w:val="00AD599A"/>
    <w:rsid w:val="00AD7027"/>
    <w:rsid w:val="00AD72CA"/>
    <w:rsid w:val="00AD7DC6"/>
    <w:rsid w:val="00AD7EA8"/>
    <w:rsid w:val="00AE0265"/>
    <w:rsid w:val="00AE1082"/>
    <w:rsid w:val="00AE1B37"/>
    <w:rsid w:val="00AE2144"/>
    <w:rsid w:val="00AE222E"/>
    <w:rsid w:val="00AE3034"/>
    <w:rsid w:val="00AE4979"/>
    <w:rsid w:val="00AE4F43"/>
    <w:rsid w:val="00AE5CA5"/>
    <w:rsid w:val="00AE6696"/>
    <w:rsid w:val="00AE66B6"/>
    <w:rsid w:val="00AE686F"/>
    <w:rsid w:val="00AE6AF1"/>
    <w:rsid w:val="00AE6F7B"/>
    <w:rsid w:val="00AE71CB"/>
    <w:rsid w:val="00AE7768"/>
    <w:rsid w:val="00AF14C0"/>
    <w:rsid w:val="00AF1AC0"/>
    <w:rsid w:val="00AF1EE5"/>
    <w:rsid w:val="00AF2B33"/>
    <w:rsid w:val="00AF2D1C"/>
    <w:rsid w:val="00AF4A01"/>
    <w:rsid w:val="00AF575F"/>
    <w:rsid w:val="00AF576B"/>
    <w:rsid w:val="00AF57C9"/>
    <w:rsid w:val="00AF5FC1"/>
    <w:rsid w:val="00AF6121"/>
    <w:rsid w:val="00AF6E22"/>
    <w:rsid w:val="00AF772D"/>
    <w:rsid w:val="00AF7F58"/>
    <w:rsid w:val="00B001C3"/>
    <w:rsid w:val="00B004CA"/>
    <w:rsid w:val="00B0170D"/>
    <w:rsid w:val="00B018E2"/>
    <w:rsid w:val="00B01DD6"/>
    <w:rsid w:val="00B02494"/>
    <w:rsid w:val="00B025F0"/>
    <w:rsid w:val="00B02681"/>
    <w:rsid w:val="00B02C77"/>
    <w:rsid w:val="00B02D89"/>
    <w:rsid w:val="00B03992"/>
    <w:rsid w:val="00B03AFD"/>
    <w:rsid w:val="00B04721"/>
    <w:rsid w:val="00B04F33"/>
    <w:rsid w:val="00B04F81"/>
    <w:rsid w:val="00B0587B"/>
    <w:rsid w:val="00B05B7D"/>
    <w:rsid w:val="00B05D3A"/>
    <w:rsid w:val="00B0640C"/>
    <w:rsid w:val="00B064BF"/>
    <w:rsid w:val="00B06B4A"/>
    <w:rsid w:val="00B075DF"/>
    <w:rsid w:val="00B0775E"/>
    <w:rsid w:val="00B10520"/>
    <w:rsid w:val="00B109C2"/>
    <w:rsid w:val="00B10A34"/>
    <w:rsid w:val="00B10CE7"/>
    <w:rsid w:val="00B11487"/>
    <w:rsid w:val="00B1226A"/>
    <w:rsid w:val="00B1266D"/>
    <w:rsid w:val="00B1297E"/>
    <w:rsid w:val="00B12BE1"/>
    <w:rsid w:val="00B13327"/>
    <w:rsid w:val="00B13BAD"/>
    <w:rsid w:val="00B152F5"/>
    <w:rsid w:val="00B158A3"/>
    <w:rsid w:val="00B15969"/>
    <w:rsid w:val="00B15CE6"/>
    <w:rsid w:val="00B1711F"/>
    <w:rsid w:val="00B1780F"/>
    <w:rsid w:val="00B17972"/>
    <w:rsid w:val="00B20124"/>
    <w:rsid w:val="00B2132D"/>
    <w:rsid w:val="00B21C07"/>
    <w:rsid w:val="00B2286D"/>
    <w:rsid w:val="00B23001"/>
    <w:rsid w:val="00B230DB"/>
    <w:rsid w:val="00B23BBE"/>
    <w:rsid w:val="00B23C47"/>
    <w:rsid w:val="00B23CC6"/>
    <w:rsid w:val="00B2467B"/>
    <w:rsid w:val="00B24F1F"/>
    <w:rsid w:val="00B25A18"/>
    <w:rsid w:val="00B25F8A"/>
    <w:rsid w:val="00B26966"/>
    <w:rsid w:val="00B2717A"/>
    <w:rsid w:val="00B2729C"/>
    <w:rsid w:val="00B27350"/>
    <w:rsid w:val="00B2788D"/>
    <w:rsid w:val="00B27FD7"/>
    <w:rsid w:val="00B30B11"/>
    <w:rsid w:val="00B31A4C"/>
    <w:rsid w:val="00B32ED5"/>
    <w:rsid w:val="00B32ED6"/>
    <w:rsid w:val="00B33704"/>
    <w:rsid w:val="00B33AA8"/>
    <w:rsid w:val="00B33FE8"/>
    <w:rsid w:val="00B343C8"/>
    <w:rsid w:val="00B346FF"/>
    <w:rsid w:val="00B34BC0"/>
    <w:rsid w:val="00B360E2"/>
    <w:rsid w:val="00B3691B"/>
    <w:rsid w:val="00B369A2"/>
    <w:rsid w:val="00B371AC"/>
    <w:rsid w:val="00B4162B"/>
    <w:rsid w:val="00B42251"/>
    <w:rsid w:val="00B429F4"/>
    <w:rsid w:val="00B4332F"/>
    <w:rsid w:val="00B439E9"/>
    <w:rsid w:val="00B441AA"/>
    <w:rsid w:val="00B44314"/>
    <w:rsid w:val="00B4510B"/>
    <w:rsid w:val="00B45404"/>
    <w:rsid w:val="00B458E0"/>
    <w:rsid w:val="00B47101"/>
    <w:rsid w:val="00B47792"/>
    <w:rsid w:val="00B501B9"/>
    <w:rsid w:val="00B5043C"/>
    <w:rsid w:val="00B507B2"/>
    <w:rsid w:val="00B50821"/>
    <w:rsid w:val="00B51010"/>
    <w:rsid w:val="00B511FF"/>
    <w:rsid w:val="00B5122A"/>
    <w:rsid w:val="00B51BF9"/>
    <w:rsid w:val="00B52C2A"/>
    <w:rsid w:val="00B53969"/>
    <w:rsid w:val="00B53B59"/>
    <w:rsid w:val="00B53E3C"/>
    <w:rsid w:val="00B53F66"/>
    <w:rsid w:val="00B53F91"/>
    <w:rsid w:val="00B5458F"/>
    <w:rsid w:val="00B5502B"/>
    <w:rsid w:val="00B55346"/>
    <w:rsid w:val="00B55375"/>
    <w:rsid w:val="00B55A2A"/>
    <w:rsid w:val="00B562E5"/>
    <w:rsid w:val="00B5667B"/>
    <w:rsid w:val="00B5672F"/>
    <w:rsid w:val="00B569D0"/>
    <w:rsid w:val="00B56FE3"/>
    <w:rsid w:val="00B571FC"/>
    <w:rsid w:val="00B57416"/>
    <w:rsid w:val="00B5753D"/>
    <w:rsid w:val="00B60F3F"/>
    <w:rsid w:val="00B60FBC"/>
    <w:rsid w:val="00B616BA"/>
    <w:rsid w:val="00B63286"/>
    <w:rsid w:val="00B63A17"/>
    <w:rsid w:val="00B64D82"/>
    <w:rsid w:val="00B653B6"/>
    <w:rsid w:val="00B66952"/>
    <w:rsid w:val="00B669A6"/>
    <w:rsid w:val="00B672A0"/>
    <w:rsid w:val="00B67655"/>
    <w:rsid w:val="00B67A55"/>
    <w:rsid w:val="00B67D3D"/>
    <w:rsid w:val="00B67EB8"/>
    <w:rsid w:val="00B70A97"/>
    <w:rsid w:val="00B71D8C"/>
    <w:rsid w:val="00B72506"/>
    <w:rsid w:val="00B72CD0"/>
    <w:rsid w:val="00B74A2D"/>
    <w:rsid w:val="00B74C14"/>
    <w:rsid w:val="00B76643"/>
    <w:rsid w:val="00B76D6A"/>
    <w:rsid w:val="00B76FFF"/>
    <w:rsid w:val="00B77F82"/>
    <w:rsid w:val="00B77F8A"/>
    <w:rsid w:val="00B80490"/>
    <w:rsid w:val="00B804F1"/>
    <w:rsid w:val="00B80A6B"/>
    <w:rsid w:val="00B81D21"/>
    <w:rsid w:val="00B84537"/>
    <w:rsid w:val="00B85088"/>
    <w:rsid w:val="00B86914"/>
    <w:rsid w:val="00B8695F"/>
    <w:rsid w:val="00B87FCF"/>
    <w:rsid w:val="00B90556"/>
    <w:rsid w:val="00B91678"/>
    <w:rsid w:val="00B91844"/>
    <w:rsid w:val="00B91FE8"/>
    <w:rsid w:val="00B921B6"/>
    <w:rsid w:val="00B92851"/>
    <w:rsid w:val="00B93102"/>
    <w:rsid w:val="00B9380F"/>
    <w:rsid w:val="00B93A89"/>
    <w:rsid w:val="00B93EC7"/>
    <w:rsid w:val="00B952C0"/>
    <w:rsid w:val="00B95DF6"/>
    <w:rsid w:val="00B95F0B"/>
    <w:rsid w:val="00B9612E"/>
    <w:rsid w:val="00B961A9"/>
    <w:rsid w:val="00B96477"/>
    <w:rsid w:val="00B970B4"/>
    <w:rsid w:val="00B9718A"/>
    <w:rsid w:val="00B97D8B"/>
    <w:rsid w:val="00B97D95"/>
    <w:rsid w:val="00BA00F6"/>
    <w:rsid w:val="00BA0581"/>
    <w:rsid w:val="00BA081A"/>
    <w:rsid w:val="00BA0DD5"/>
    <w:rsid w:val="00BA11FB"/>
    <w:rsid w:val="00BA1482"/>
    <w:rsid w:val="00BA1925"/>
    <w:rsid w:val="00BA20C1"/>
    <w:rsid w:val="00BA25D4"/>
    <w:rsid w:val="00BA3102"/>
    <w:rsid w:val="00BA37CD"/>
    <w:rsid w:val="00BA3ADC"/>
    <w:rsid w:val="00BA3CCB"/>
    <w:rsid w:val="00BA3E7B"/>
    <w:rsid w:val="00BA57BA"/>
    <w:rsid w:val="00BA5D8E"/>
    <w:rsid w:val="00BA6735"/>
    <w:rsid w:val="00BA6D19"/>
    <w:rsid w:val="00BA6F0D"/>
    <w:rsid w:val="00BB0162"/>
    <w:rsid w:val="00BB1CE5"/>
    <w:rsid w:val="00BB1F9E"/>
    <w:rsid w:val="00BB2776"/>
    <w:rsid w:val="00BB3690"/>
    <w:rsid w:val="00BB378F"/>
    <w:rsid w:val="00BB3C07"/>
    <w:rsid w:val="00BB4308"/>
    <w:rsid w:val="00BB4BDE"/>
    <w:rsid w:val="00BB59C5"/>
    <w:rsid w:val="00BB5A3E"/>
    <w:rsid w:val="00BB5F9B"/>
    <w:rsid w:val="00BB6BCA"/>
    <w:rsid w:val="00BB6C1F"/>
    <w:rsid w:val="00BB74CB"/>
    <w:rsid w:val="00BB7EEE"/>
    <w:rsid w:val="00BC0D5B"/>
    <w:rsid w:val="00BC1351"/>
    <w:rsid w:val="00BC145D"/>
    <w:rsid w:val="00BC14D2"/>
    <w:rsid w:val="00BC2185"/>
    <w:rsid w:val="00BC2210"/>
    <w:rsid w:val="00BC2732"/>
    <w:rsid w:val="00BC2EFF"/>
    <w:rsid w:val="00BC3232"/>
    <w:rsid w:val="00BC33A9"/>
    <w:rsid w:val="00BC35E1"/>
    <w:rsid w:val="00BC399D"/>
    <w:rsid w:val="00BC3C4B"/>
    <w:rsid w:val="00BC7325"/>
    <w:rsid w:val="00BC7B1E"/>
    <w:rsid w:val="00BD0181"/>
    <w:rsid w:val="00BD03B3"/>
    <w:rsid w:val="00BD087D"/>
    <w:rsid w:val="00BD0F31"/>
    <w:rsid w:val="00BD0F3C"/>
    <w:rsid w:val="00BD1124"/>
    <w:rsid w:val="00BD1139"/>
    <w:rsid w:val="00BD128E"/>
    <w:rsid w:val="00BD15C9"/>
    <w:rsid w:val="00BD219C"/>
    <w:rsid w:val="00BD2E6F"/>
    <w:rsid w:val="00BD5326"/>
    <w:rsid w:val="00BD5453"/>
    <w:rsid w:val="00BD6037"/>
    <w:rsid w:val="00BE0676"/>
    <w:rsid w:val="00BE1EC1"/>
    <w:rsid w:val="00BE239B"/>
    <w:rsid w:val="00BE24CC"/>
    <w:rsid w:val="00BE4111"/>
    <w:rsid w:val="00BE41AA"/>
    <w:rsid w:val="00BE50C2"/>
    <w:rsid w:val="00BE58C3"/>
    <w:rsid w:val="00BE591B"/>
    <w:rsid w:val="00BE63DB"/>
    <w:rsid w:val="00BE7768"/>
    <w:rsid w:val="00BF0A85"/>
    <w:rsid w:val="00BF36F2"/>
    <w:rsid w:val="00BF3AA1"/>
    <w:rsid w:val="00BF3C47"/>
    <w:rsid w:val="00BF4200"/>
    <w:rsid w:val="00BF461B"/>
    <w:rsid w:val="00BF5211"/>
    <w:rsid w:val="00BF53E0"/>
    <w:rsid w:val="00BF5766"/>
    <w:rsid w:val="00BF5DC6"/>
    <w:rsid w:val="00BF5E16"/>
    <w:rsid w:val="00BF7F59"/>
    <w:rsid w:val="00C003D4"/>
    <w:rsid w:val="00C004A2"/>
    <w:rsid w:val="00C0054C"/>
    <w:rsid w:val="00C0402E"/>
    <w:rsid w:val="00C04425"/>
    <w:rsid w:val="00C05BD2"/>
    <w:rsid w:val="00C05E5D"/>
    <w:rsid w:val="00C0627B"/>
    <w:rsid w:val="00C06C21"/>
    <w:rsid w:val="00C07AB6"/>
    <w:rsid w:val="00C07AE6"/>
    <w:rsid w:val="00C07B42"/>
    <w:rsid w:val="00C11030"/>
    <w:rsid w:val="00C1128E"/>
    <w:rsid w:val="00C11347"/>
    <w:rsid w:val="00C11F80"/>
    <w:rsid w:val="00C120BA"/>
    <w:rsid w:val="00C123A9"/>
    <w:rsid w:val="00C124F8"/>
    <w:rsid w:val="00C12DAF"/>
    <w:rsid w:val="00C1339C"/>
    <w:rsid w:val="00C14412"/>
    <w:rsid w:val="00C146CD"/>
    <w:rsid w:val="00C148BC"/>
    <w:rsid w:val="00C14B15"/>
    <w:rsid w:val="00C15090"/>
    <w:rsid w:val="00C1606B"/>
    <w:rsid w:val="00C1640D"/>
    <w:rsid w:val="00C16C23"/>
    <w:rsid w:val="00C16EB8"/>
    <w:rsid w:val="00C16F0A"/>
    <w:rsid w:val="00C17585"/>
    <w:rsid w:val="00C17DEC"/>
    <w:rsid w:val="00C206FA"/>
    <w:rsid w:val="00C20727"/>
    <w:rsid w:val="00C20A80"/>
    <w:rsid w:val="00C20C75"/>
    <w:rsid w:val="00C2173E"/>
    <w:rsid w:val="00C21A4C"/>
    <w:rsid w:val="00C22385"/>
    <w:rsid w:val="00C22691"/>
    <w:rsid w:val="00C22C3A"/>
    <w:rsid w:val="00C231DD"/>
    <w:rsid w:val="00C235AD"/>
    <w:rsid w:val="00C23E7D"/>
    <w:rsid w:val="00C24028"/>
    <w:rsid w:val="00C24829"/>
    <w:rsid w:val="00C24CA7"/>
    <w:rsid w:val="00C24CE7"/>
    <w:rsid w:val="00C2548D"/>
    <w:rsid w:val="00C26767"/>
    <w:rsid w:val="00C26896"/>
    <w:rsid w:val="00C27276"/>
    <w:rsid w:val="00C27DBE"/>
    <w:rsid w:val="00C27FE3"/>
    <w:rsid w:val="00C301C5"/>
    <w:rsid w:val="00C3021D"/>
    <w:rsid w:val="00C3165B"/>
    <w:rsid w:val="00C324DB"/>
    <w:rsid w:val="00C32A8A"/>
    <w:rsid w:val="00C33AE8"/>
    <w:rsid w:val="00C340AC"/>
    <w:rsid w:val="00C344FF"/>
    <w:rsid w:val="00C34505"/>
    <w:rsid w:val="00C34A36"/>
    <w:rsid w:val="00C34C2D"/>
    <w:rsid w:val="00C35602"/>
    <w:rsid w:val="00C36F3E"/>
    <w:rsid w:val="00C370F4"/>
    <w:rsid w:val="00C3780F"/>
    <w:rsid w:val="00C37FC4"/>
    <w:rsid w:val="00C40221"/>
    <w:rsid w:val="00C404EB"/>
    <w:rsid w:val="00C405C7"/>
    <w:rsid w:val="00C40E55"/>
    <w:rsid w:val="00C40F76"/>
    <w:rsid w:val="00C41256"/>
    <w:rsid w:val="00C413B1"/>
    <w:rsid w:val="00C41422"/>
    <w:rsid w:val="00C41D71"/>
    <w:rsid w:val="00C421F4"/>
    <w:rsid w:val="00C42AE0"/>
    <w:rsid w:val="00C4304D"/>
    <w:rsid w:val="00C435E6"/>
    <w:rsid w:val="00C43618"/>
    <w:rsid w:val="00C43775"/>
    <w:rsid w:val="00C4426A"/>
    <w:rsid w:val="00C44270"/>
    <w:rsid w:val="00C44604"/>
    <w:rsid w:val="00C447A3"/>
    <w:rsid w:val="00C45DCA"/>
    <w:rsid w:val="00C45EA1"/>
    <w:rsid w:val="00C470E5"/>
    <w:rsid w:val="00C472BC"/>
    <w:rsid w:val="00C50113"/>
    <w:rsid w:val="00C502B3"/>
    <w:rsid w:val="00C50B8E"/>
    <w:rsid w:val="00C5192D"/>
    <w:rsid w:val="00C51F13"/>
    <w:rsid w:val="00C522EF"/>
    <w:rsid w:val="00C52C85"/>
    <w:rsid w:val="00C533C0"/>
    <w:rsid w:val="00C53866"/>
    <w:rsid w:val="00C54405"/>
    <w:rsid w:val="00C55057"/>
    <w:rsid w:val="00C5565B"/>
    <w:rsid w:val="00C558CA"/>
    <w:rsid w:val="00C55D59"/>
    <w:rsid w:val="00C56478"/>
    <w:rsid w:val="00C568DC"/>
    <w:rsid w:val="00C57525"/>
    <w:rsid w:val="00C57975"/>
    <w:rsid w:val="00C60E62"/>
    <w:rsid w:val="00C62216"/>
    <w:rsid w:val="00C626E3"/>
    <w:rsid w:val="00C62AC9"/>
    <w:rsid w:val="00C63C01"/>
    <w:rsid w:val="00C64EC9"/>
    <w:rsid w:val="00C6521A"/>
    <w:rsid w:val="00C65BC5"/>
    <w:rsid w:val="00C65D05"/>
    <w:rsid w:val="00C66B80"/>
    <w:rsid w:val="00C67311"/>
    <w:rsid w:val="00C70B61"/>
    <w:rsid w:val="00C71EC1"/>
    <w:rsid w:val="00C724FB"/>
    <w:rsid w:val="00C72735"/>
    <w:rsid w:val="00C73EDD"/>
    <w:rsid w:val="00C73FF6"/>
    <w:rsid w:val="00C749BD"/>
    <w:rsid w:val="00C760B2"/>
    <w:rsid w:val="00C76465"/>
    <w:rsid w:val="00C7714E"/>
    <w:rsid w:val="00C81F47"/>
    <w:rsid w:val="00C81F8D"/>
    <w:rsid w:val="00C822B6"/>
    <w:rsid w:val="00C82A2E"/>
    <w:rsid w:val="00C83107"/>
    <w:rsid w:val="00C8322D"/>
    <w:rsid w:val="00C8394A"/>
    <w:rsid w:val="00C8422E"/>
    <w:rsid w:val="00C84DEE"/>
    <w:rsid w:val="00C85CA3"/>
    <w:rsid w:val="00C85F70"/>
    <w:rsid w:val="00C86295"/>
    <w:rsid w:val="00C87EF8"/>
    <w:rsid w:val="00C91A01"/>
    <w:rsid w:val="00C92967"/>
    <w:rsid w:val="00C92A50"/>
    <w:rsid w:val="00C933DC"/>
    <w:rsid w:val="00C93E41"/>
    <w:rsid w:val="00C94246"/>
    <w:rsid w:val="00C94E56"/>
    <w:rsid w:val="00C9556D"/>
    <w:rsid w:val="00C95967"/>
    <w:rsid w:val="00C96166"/>
    <w:rsid w:val="00C9617F"/>
    <w:rsid w:val="00C9646B"/>
    <w:rsid w:val="00C96739"/>
    <w:rsid w:val="00C972C5"/>
    <w:rsid w:val="00C9761B"/>
    <w:rsid w:val="00CA0277"/>
    <w:rsid w:val="00CA063C"/>
    <w:rsid w:val="00CA0D5F"/>
    <w:rsid w:val="00CA230A"/>
    <w:rsid w:val="00CA2CBF"/>
    <w:rsid w:val="00CA3000"/>
    <w:rsid w:val="00CA4360"/>
    <w:rsid w:val="00CA470B"/>
    <w:rsid w:val="00CA4BE2"/>
    <w:rsid w:val="00CA5447"/>
    <w:rsid w:val="00CA6E72"/>
    <w:rsid w:val="00CA731B"/>
    <w:rsid w:val="00CA75F8"/>
    <w:rsid w:val="00CA7C19"/>
    <w:rsid w:val="00CA7D31"/>
    <w:rsid w:val="00CB0C67"/>
    <w:rsid w:val="00CB1076"/>
    <w:rsid w:val="00CB13ED"/>
    <w:rsid w:val="00CB191A"/>
    <w:rsid w:val="00CB1A98"/>
    <w:rsid w:val="00CB1D23"/>
    <w:rsid w:val="00CB23AD"/>
    <w:rsid w:val="00CB24BF"/>
    <w:rsid w:val="00CB2839"/>
    <w:rsid w:val="00CB2DD6"/>
    <w:rsid w:val="00CB3745"/>
    <w:rsid w:val="00CB410F"/>
    <w:rsid w:val="00CB4813"/>
    <w:rsid w:val="00CB5B2D"/>
    <w:rsid w:val="00CB7E73"/>
    <w:rsid w:val="00CC097A"/>
    <w:rsid w:val="00CC0DCA"/>
    <w:rsid w:val="00CC0EC8"/>
    <w:rsid w:val="00CC18CC"/>
    <w:rsid w:val="00CC1917"/>
    <w:rsid w:val="00CC1934"/>
    <w:rsid w:val="00CC199B"/>
    <w:rsid w:val="00CC1C72"/>
    <w:rsid w:val="00CC30FA"/>
    <w:rsid w:val="00CC33F9"/>
    <w:rsid w:val="00CC3A32"/>
    <w:rsid w:val="00CC51AB"/>
    <w:rsid w:val="00CC5647"/>
    <w:rsid w:val="00CC5D3E"/>
    <w:rsid w:val="00CC7500"/>
    <w:rsid w:val="00CC7514"/>
    <w:rsid w:val="00CC7977"/>
    <w:rsid w:val="00CD1BD3"/>
    <w:rsid w:val="00CD1F8D"/>
    <w:rsid w:val="00CD1FC1"/>
    <w:rsid w:val="00CD25BF"/>
    <w:rsid w:val="00CD27F3"/>
    <w:rsid w:val="00CD2C52"/>
    <w:rsid w:val="00CD3430"/>
    <w:rsid w:val="00CD3830"/>
    <w:rsid w:val="00CD3E03"/>
    <w:rsid w:val="00CD4455"/>
    <w:rsid w:val="00CD4A4C"/>
    <w:rsid w:val="00CD4BD9"/>
    <w:rsid w:val="00CD6420"/>
    <w:rsid w:val="00CD7DB4"/>
    <w:rsid w:val="00CE09B6"/>
    <w:rsid w:val="00CE0F27"/>
    <w:rsid w:val="00CE106F"/>
    <w:rsid w:val="00CE19B8"/>
    <w:rsid w:val="00CE2F07"/>
    <w:rsid w:val="00CE3002"/>
    <w:rsid w:val="00CE3BC2"/>
    <w:rsid w:val="00CE4CB1"/>
    <w:rsid w:val="00CE62CE"/>
    <w:rsid w:val="00CE6392"/>
    <w:rsid w:val="00CE669F"/>
    <w:rsid w:val="00CE78FF"/>
    <w:rsid w:val="00CF04EC"/>
    <w:rsid w:val="00CF065A"/>
    <w:rsid w:val="00CF0A94"/>
    <w:rsid w:val="00CF10DF"/>
    <w:rsid w:val="00CF2037"/>
    <w:rsid w:val="00CF2304"/>
    <w:rsid w:val="00CF231E"/>
    <w:rsid w:val="00CF2632"/>
    <w:rsid w:val="00CF26FA"/>
    <w:rsid w:val="00CF2DB1"/>
    <w:rsid w:val="00CF2DC3"/>
    <w:rsid w:val="00CF3A56"/>
    <w:rsid w:val="00CF3BBD"/>
    <w:rsid w:val="00CF444E"/>
    <w:rsid w:val="00CF4577"/>
    <w:rsid w:val="00CF4724"/>
    <w:rsid w:val="00CF5211"/>
    <w:rsid w:val="00CF5C6D"/>
    <w:rsid w:val="00CF6017"/>
    <w:rsid w:val="00CF6428"/>
    <w:rsid w:val="00CF7AB3"/>
    <w:rsid w:val="00D007C7"/>
    <w:rsid w:val="00D0097F"/>
    <w:rsid w:val="00D00C0D"/>
    <w:rsid w:val="00D00C10"/>
    <w:rsid w:val="00D00E5B"/>
    <w:rsid w:val="00D01834"/>
    <w:rsid w:val="00D02197"/>
    <w:rsid w:val="00D022DA"/>
    <w:rsid w:val="00D02417"/>
    <w:rsid w:val="00D029BB"/>
    <w:rsid w:val="00D02AA9"/>
    <w:rsid w:val="00D035DE"/>
    <w:rsid w:val="00D04041"/>
    <w:rsid w:val="00D060FF"/>
    <w:rsid w:val="00D06D24"/>
    <w:rsid w:val="00D06D8D"/>
    <w:rsid w:val="00D07064"/>
    <w:rsid w:val="00D07175"/>
    <w:rsid w:val="00D0734F"/>
    <w:rsid w:val="00D07BE8"/>
    <w:rsid w:val="00D07CA8"/>
    <w:rsid w:val="00D10639"/>
    <w:rsid w:val="00D10976"/>
    <w:rsid w:val="00D122A6"/>
    <w:rsid w:val="00D12555"/>
    <w:rsid w:val="00D12C22"/>
    <w:rsid w:val="00D13605"/>
    <w:rsid w:val="00D1371B"/>
    <w:rsid w:val="00D13D3C"/>
    <w:rsid w:val="00D146D7"/>
    <w:rsid w:val="00D14766"/>
    <w:rsid w:val="00D14946"/>
    <w:rsid w:val="00D154B0"/>
    <w:rsid w:val="00D15C8C"/>
    <w:rsid w:val="00D16074"/>
    <w:rsid w:val="00D16233"/>
    <w:rsid w:val="00D165AF"/>
    <w:rsid w:val="00D16B89"/>
    <w:rsid w:val="00D20826"/>
    <w:rsid w:val="00D20D36"/>
    <w:rsid w:val="00D2111A"/>
    <w:rsid w:val="00D21755"/>
    <w:rsid w:val="00D21836"/>
    <w:rsid w:val="00D221C2"/>
    <w:rsid w:val="00D2262B"/>
    <w:rsid w:val="00D22FFF"/>
    <w:rsid w:val="00D231F8"/>
    <w:rsid w:val="00D23365"/>
    <w:rsid w:val="00D23371"/>
    <w:rsid w:val="00D2370F"/>
    <w:rsid w:val="00D23973"/>
    <w:rsid w:val="00D2418A"/>
    <w:rsid w:val="00D24720"/>
    <w:rsid w:val="00D267CE"/>
    <w:rsid w:val="00D277B1"/>
    <w:rsid w:val="00D27826"/>
    <w:rsid w:val="00D30383"/>
    <w:rsid w:val="00D303A6"/>
    <w:rsid w:val="00D305F1"/>
    <w:rsid w:val="00D313E3"/>
    <w:rsid w:val="00D32916"/>
    <w:rsid w:val="00D33304"/>
    <w:rsid w:val="00D339AD"/>
    <w:rsid w:val="00D3453F"/>
    <w:rsid w:val="00D3467D"/>
    <w:rsid w:val="00D34D61"/>
    <w:rsid w:val="00D35C70"/>
    <w:rsid w:val="00D36E4A"/>
    <w:rsid w:val="00D3720C"/>
    <w:rsid w:val="00D378F8"/>
    <w:rsid w:val="00D37DA0"/>
    <w:rsid w:val="00D37E96"/>
    <w:rsid w:val="00D4020A"/>
    <w:rsid w:val="00D40750"/>
    <w:rsid w:val="00D40CBC"/>
    <w:rsid w:val="00D40D6E"/>
    <w:rsid w:val="00D416FF"/>
    <w:rsid w:val="00D42653"/>
    <w:rsid w:val="00D42C71"/>
    <w:rsid w:val="00D42E0C"/>
    <w:rsid w:val="00D434BD"/>
    <w:rsid w:val="00D43B18"/>
    <w:rsid w:val="00D44632"/>
    <w:rsid w:val="00D447DA"/>
    <w:rsid w:val="00D44CDD"/>
    <w:rsid w:val="00D44D79"/>
    <w:rsid w:val="00D465FC"/>
    <w:rsid w:val="00D46E25"/>
    <w:rsid w:val="00D47A99"/>
    <w:rsid w:val="00D50C45"/>
    <w:rsid w:val="00D51329"/>
    <w:rsid w:val="00D51F7B"/>
    <w:rsid w:val="00D520E6"/>
    <w:rsid w:val="00D523E2"/>
    <w:rsid w:val="00D536BF"/>
    <w:rsid w:val="00D53FE5"/>
    <w:rsid w:val="00D546E7"/>
    <w:rsid w:val="00D547E4"/>
    <w:rsid w:val="00D547EF"/>
    <w:rsid w:val="00D5484D"/>
    <w:rsid w:val="00D5667D"/>
    <w:rsid w:val="00D56879"/>
    <w:rsid w:val="00D56B98"/>
    <w:rsid w:val="00D5783E"/>
    <w:rsid w:val="00D57B6C"/>
    <w:rsid w:val="00D57DCA"/>
    <w:rsid w:val="00D57E2F"/>
    <w:rsid w:val="00D57F07"/>
    <w:rsid w:val="00D60104"/>
    <w:rsid w:val="00D60669"/>
    <w:rsid w:val="00D607CD"/>
    <w:rsid w:val="00D60AF2"/>
    <w:rsid w:val="00D62614"/>
    <w:rsid w:val="00D62FBD"/>
    <w:rsid w:val="00D6317B"/>
    <w:rsid w:val="00D63550"/>
    <w:rsid w:val="00D636B1"/>
    <w:rsid w:val="00D638C9"/>
    <w:rsid w:val="00D63A3B"/>
    <w:rsid w:val="00D63EC8"/>
    <w:rsid w:val="00D64131"/>
    <w:rsid w:val="00D643C1"/>
    <w:rsid w:val="00D65490"/>
    <w:rsid w:val="00D65F4E"/>
    <w:rsid w:val="00D66331"/>
    <w:rsid w:val="00D668B2"/>
    <w:rsid w:val="00D67883"/>
    <w:rsid w:val="00D70840"/>
    <w:rsid w:val="00D710D2"/>
    <w:rsid w:val="00D713A4"/>
    <w:rsid w:val="00D71877"/>
    <w:rsid w:val="00D7199F"/>
    <w:rsid w:val="00D71A4A"/>
    <w:rsid w:val="00D727EE"/>
    <w:rsid w:val="00D72890"/>
    <w:rsid w:val="00D72991"/>
    <w:rsid w:val="00D7355D"/>
    <w:rsid w:val="00D73953"/>
    <w:rsid w:val="00D75437"/>
    <w:rsid w:val="00D76D9B"/>
    <w:rsid w:val="00D77789"/>
    <w:rsid w:val="00D77EFD"/>
    <w:rsid w:val="00D8163D"/>
    <w:rsid w:val="00D821CE"/>
    <w:rsid w:val="00D82B51"/>
    <w:rsid w:val="00D82C61"/>
    <w:rsid w:val="00D848DA"/>
    <w:rsid w:val="00D84D31"/>
    <w:rsid w:val="00D84D47"/>
    <w:rsid w:val="00D84FD0"/>
    <w:rsid w:val="00D85332"/>
    <w:rsid w:val="00D86800"/>
    <w:rsid w:val="00D86A56"/>
    <w:rsid w:val="00D86CBF"/>
    <w:rsid w:val="00D86E14"/>
    <w:rsid w:val="00D86F90"/>
    <w:rsid w:val="00D873E3"/>
    <w:rsid w:val="00D90059"/>
    <w:rsid w:val="00D90138"/>
    <w:rsid w:val="00D9056E"/>
    <w:rsid w:val="00D906E0"/>
    <w:rsid w:val="00D90AA6"/>
    <w:rsid w:val="00D912E1"/>
    <w:rsid w:val="00D91A80"/>
    <w:rsid w:val="00D91EC8"/>
    <w:rsid w:val="00D91F59"/>
    <w:rsid w:val="00D92E37"/>
    <w:rsid w:val="00D933EF"/>
    <w:rsid w:val="00D938B0"/>
    <w:rsid w:val="00D95093"/>
    <w:rsid w:val="00D9567A"/>
    <w:rsid w:val="00D958FC"/>
    <w:rsid w:val="00D95FA6"/>
    <w:rsid w:val="00D9632C"/>
    <w:rsid w:val="00D96BB9"/>
    <w:rsid w:val="00D96C69"/>
    <w:rsid w:val="00D96EFA"/>
    <w:rsid w:val="00D97B85"/>
    <w:rsid w:val="00D97B8E"/>
    <w:rsid w:val="00D97FAB"/>
    <w:rsid w:val="00DA0785"/>
    <w:rsid w:val="00DA0849"/>
    <w:rsid w:val="00DA1CE0"/>
    <w:rsid w:val="00DA2458"/>
    <w:rsid w:val="00DA2A69"/>
    <w:rsid w:val="00DA3EF0"/>
    <w:rsid w:val="00DA3F87"/>
    <w:rsid w:val="00DA46F5"/>
    <w:rsid w:val="00DA4E4F"/>
    <w:rsid w:val="00DA5914"/>
    <w:rsid w:val="00DA6335"/>
    <w:rsid w:val="00DA7134"/>
    <w:rsid w:val="00DA766F"/>
    <w:rsid w:val="00DA795C"/>
    <w:rsid w:val="00DA7A8B"/>
    <w:rsid w:val="00DB0C92"/>
    <w:rsid w:val="00DB10F0"/>
    <w:rsid w:val="00DB15FF"/>
    <w:rsid w:val="00DB2675"/>
    <w:rsid w:val="00DB2BAC"/>
    <w:rsid w:val="00DB32CC"/>
    <w:rsid w:val="00DB33C2"/>
    <w:rsid w:val="00DB3697"/>
    <w:rsid w:val="00DB3F7D"/>
    <w:rsid w:val="00DB4329"/>
    <w:rsid w:val="00DB44C6"/>
    <w:rsid w:val="00DB54BA"/>
    <w:rsid w:val="00DB5C54"/>
    <w:rsid w:val="00DB6748"/>
    <w:rsid w:val="00DB7714"/>
    <w:rsid w:val="00DC059E"/>
    <w:rsid w:val="00DC0C6A"/>
    <w:rsid w:val="00DC10F8"/>
    <w:rsid w:val="00DC1319"/>
    <w:rsid w:val="00DC1622"/>
    <w:rsid w:val="00DC175C"/>
    <w:rsid w:val="00DC2479"/>
    <w:rsid w:val="00DC51F0"/>
    <w:rsid w:val="00DC5577"/>
    <w:rsid w:val="00DC5CF3"/>
    <w:rsid w:val="00DC5D5D"/>
    <w:rsid w:val="00DC5E7F"/>
    <w:rsid w:val="00DC6750"/>
    <w:rsid w:val="00DC6CBF"/>
    <w:rsid w:val="00DC7324"/>
    <w:rsid w:val="00DD043B"/>
    <w:rsid w:val="00DD08D3"/>
    <w:rsid w:val="00DD147D"/>
    <w:rsid w:val="00DD1571"/>
    <w:rsid w:val="00DD168C"/>
    <w:rsid w:val="00DD207F"/>
    <w:rsid w:val="00DD2BD6"/>
    <w:rsid w:val="00DD2F2A"/>
    <w:rsid w:val="00DD3B4B"/>
    <w:rsid w:val="00DD47B0"/>
    <w:rsid w:val="00DD4FA8"/>
    <w:rsid w:val="00DD6DF8"/>
    <w:rsid w:val="00DD7596"/>
    <w:rsid w:val="00DD7734"/>
    <w:rsid w:val="00DE01AE"/>
    <w:rsid w:val="00DE023B"/>
    <w:rsid w:val="00DE1368"/>
    <w:rsid w:val="00DE1B07"/>
    <w:rsid w:val="00DE1E10"/>
    <w:rsid w:val="00DE2CE8"/>
    <w:rsid w:val="00DE32B5"/>
    <w:rsid w:val="00DE3C74"/>
    <w:rsid w:val="00DE4FB3"/>
    <w:rsid w:val="00DE5A48"/>
    <w:rsid w:val="00DE7204"/>
    <w:rsid w:val="00DE7666"/>
    <w:rsid w:val="00DE7815"/>
    <w:rsid w:val="00DF0AC0"/>
    <w:rsid w:val="00DF19E5"/>
    <w:rsid w:val="00DF2F14"/>
    <w:rsid w:val="00DF33DF"/>
    <w:rsid w:val="00DF3962"/>
    <w:rsid w:val="00DF3A6B"/>
    <w:rsid w:val="00DF3B56"/>
    <w:rsid w:val="00DF3BE8"/>
    <w:rsid w:val="00DF3C6C"/>
    <w:rsid w:val="00DF40AF"/>
    <w:rsid w:val="00DF4BDE"/>
    <w:rsid w:val="00DF4BE8"/>
    <w:rsid w:val="00DF50FF"/>
    <w:rsid w:val="00DF5416"/>
    <w:rsid w:val="00DF5640"/>
    <w:rsid w:val="00DF69B1"/>
    <w:rsid w:val="00DF6C6D"/>
    <w:rsid w:val="00DF711A"/>
    <w:rsid w:val="00DF71CE"/>
    <w:rsid w:val="00DF75DF"/>
    <w:rsid w:val="00DF77A6"/>
    <w:rsid w:val="00E005A9"/>
    <w:rsid w:val="00E00849"/>
    <w:rsid w:val="00E0085C"/>
    <w:rsid w:val="00E008C8"/>
    <w:rsid w:val="00E00BAE"/>
    <w:rsid w:val="00E01053"/>
    <w:rsid w:val="00E01451"/>
    <w:rsid w:val="00E0147E"/>
    <w:rsid w:val="00E035D3"/>
    <w:rsid w:val="00E03A10"/>
    <w:rsid w:val="00E03B63"/>
    <w:rsid w:val="00E040A0"/>
    <w:rsid w:val="00E04225"/>
    <w:rsid w:val="00E042AE"/>
    <w:rsid w:val="00E05182"/>
    <w:rsid w:val="00E05D2F"/>
    <w:rsid w:val="00E075CD"/>
    <w:rsid w:val="00E0769E"/>
    <w:rsid w:val="00E07D05"/>
    <w:rsid w:val="00E11241"/>
    <w:rsid w:val="00E112C9"/>
    <w:rsid w:val="00E12333"/>
    <w:rsid w:val="00E12D6E"/>
    <w:rsid w:val="00E130FF"/>
    <w:rsid w:val="00E132B5"/>
    <w:rsid w:val="00E1355C"/>
    <w:rsid w:val="00E1356D"/>
    <w:rsid w:val="00E144A5"/>
    <w:rsid w:val="00E15237"/>
    <w:rsid w:val="00E153A2"/>
    <w:rsid w:val="00E1541C"/>
    <w:rsid w:val="00E15A3A"/>
    <w:rsid w:val="00E15ACE"/>
    <w:rsid w:val="00E15E6C"/>
    <w:rsid w:val="00E160FF"/>
    <w:rsid w:val="00E169D7"/>
    <w:rsid w:val="00E16A0C"/>
    <w:rsid w:val="00E16C0C"/>
    <w:rsid w:val="00E17410"/>
    <w:rsid w:val="00E2078B"/>
    <w:rsid w:val="00E21B76"/>
    <w:rsid w:val="00E21F0E"/>
    <w:rsid w:val="00E2263E"/>
    <w:rsid w:val="00E22C65"/>
    <w:rsid w:val="00E2483A"/>
    <w:rsid w:val="00E24906"/>
    <w:rsid w:val="00E24C56"/>
    <w:rsid w:val="00E25D9E"/>
    <w:rsid w:val="00E2604D"/>
    <w:rsid w:val="00E261EE"/>
    <w:rsid w:val="00E262AF"/>
    <w:rsid w:val="00E269F9"/>
    <w:rsid w:val="00E27112"/>
    <w:rsid w:val="00E3022B"/>
    <w:rsid w:val="00E30692"/>
    <w:rsid w:val="00E31D9F"/>
    <w:rsid w:val="00E3201C"/>
    <w:rsid w:val="00E32133"/>
    <w:rsid w:val="00E322D1"/>
    <w:rsid w:val="00E32309"/>
    <w:rsid w:val="00E324B6"/>
    <w:rsid w:val="00E327C7"/>
    <w:rsid w:val="00E32BDA"/>
    <w:rsid w:val="00E3439C"/>
    <w:rsid w:val="00E347F7"/>
    <w:rsid w:val="00E34EFF"/>
    <w:rsid w:val="00E35995"/>
    <w:rsid w:val="00E35AD8"/>
    <w:rsid w:val="00E36017"/>
    <w:rsid w:val="00E371B9"/>
    <w:rsid w:val="00E37DD0"/>
    <w:rsid w:val="00E414E9"/>
    <w:rsid w:val="00E41A14"/>
    <w:rsid w:val="00E422E7"/>
    <w:rsid w:val="00E426AD"/>
    <w:rsid w:val="00E42984"/>
    <w:rsid w:val="00E42D00"/>
    <w:rsid w:val="00E43BEF"/>
    <w:rsid w:val="00E43EA1"/>
    <w:rsid w:val="00E449D6"/>
    <w:rsid w:val="00E44ADB"/>
    <w:rsid w:val="00E45F98"/>
    <w:rsid w:val="00E4650E"/>
    <w:rsid w:val="00E46742"/>
    <w:rsid w:val="00E46CA4"/>
    <w:rsid w:val="00E47547"/>
    <w:rsid w:val="00E47AD9"/>
    <w:rsid w:val="00E5041E"/>
    <w:rsid w:val="00E5117B"/>
    <w:rsid w:val="00E5133E"/>
    <w:rsid w:val="00E51854"/>
    <w:rsid w:val="00E52523"/>
    <w:rsid w:val="00E53741"/>
    <w:rsid w:val="00E549ED"/>
    <w:rsid w:val="00E54FE0"/>
    <w:rsid w:val="00E552F6"/>
    <w:rsid w:val="00E56337"/>
    <w:rsid w:val="00E60370"/>
    <w:rsid w:val="00E61513"/>
    <w:rsid w:val="00E625B6"/>
    <w:rsid w:val="00E64685"/>
    <w:rsid w:val="00E656FA"/>
    <w:rsid w:val="00E65DB0"/>
    <w:rsid w:val="00E66070"/>
    <w:rsid w:val="00E66EDC"/>
    <w:rsid w:val="00E67620"/>
    <w:rsid w:val="00E678C2"/>
    <w:rsid w:val="00E67B25"/>
    <w:rsid w:val="00E70716"/>
    <w:rsid w:val="00E71192"/>
    <w:rsid w:val="00E725C3"/>
    <w:rsid w:val="00E72C9D"/>
    <w:rsid w:val="00E72D82"/>
    <w:rsid w:val="00E7311A"/>
    <w:rsid w:val="00E732B7"/>
    <w:rsid w:val="00E73740"/>
    <w:rsid w:val="00E73C07"/>
    <w:rsid w:val="00E73EB2"/>
    <w:rsid w:val="00E73FC4"/>
    <w:rsid w:val="00E7411F"/>
    <w:rsid w:val="00E74553"/>
    <w:rsid w:val="00E745F4"/>
    <w:rsid w:val="00E74CA8"/>
    <w:rsid w:val="00E74D0B"/>
    <w:rsid w:val="00E75351"/>
    <w:rsid w:val="00E75386"/>
    <w:rsid w:val="00E75469"/>
    <w:rsid w:val="00E75752"/>
    <w:rsid w:val="00E7611E"/>
    <w:rsid w:val="00E76728"/>
    <w:rsid w:val="00E77AEA"/>
    <w:rsid w:val="00E801F0"/>
    <w:rsid w:val="00E80A29"/>
    <w:rsid w:val="00E82344"/>
    <w:rsid w:val="00E83CAB"/>
    <w:rsid w:val="00E841A3"/>
    <w:rsid w:val="00E8463A"/>
    <w:rsid w:val="00E84758"/>
    <w:rsid w:val="00E84962"/>
    <w:rsid w:val="00E8524A"/>
    <w:rsid w:val="00E85391"/>
    <w:rsid w:val="00E85C33"/>
    <w:rsid w:val="00E869A1"/>
    <w:rsid w:val="00E87804"/>
    <w:rsid w:val="00E87AFC"/>
    <w:rsid w:val="00E9042A"/>
    <w:rsid w:val="00E90602"/>
    <w:rsid w:val="00E91888"/>
    <w:rsid w:val="00E91EF9"/>
    <w:rsid w:val="00E924E2"/>
    <w:rsid w:val="00E93635"/>
    <w:rsid w:val="00E93845"/>
    <w:rsid w:val="00E94521"/>
    <w:rsid w:val="00E94910"/>
    <w:rsid w:val="00E960B2"/>
    <w:rsid w:val="00E96209"/>
    <w:rsid w:val="00E962B2"/>
    <w:rsid w:val="00E96372"/>
    <w:rsid w:val="00E969A4"/>
    <w:rsid w:val="00E96A19"/>
    <w:rsid w:val="00E96E74"/>
    <w:rsid w:val="00E9751D"/>
    <w:rsid w:val="00E978FF"/>
    <w:rsid w:val="00EA0955"/>
    <w:rsid w:val="00EA1665"/>
    <w:rsid w:val="00EA1900"/>
    <w:rsid w:val="00EA1A48"/>
    <w:rsid w:val="00EA224E"/>
    <w:rsid w:val="00EA2BF7"/>
    <w:rsid w:val="00EA3328"/>
    <w:rsid w:val="00EA3B52"/>
    <w:rsid w:val="00EA4CE0"/>
    <w:rsid w:val="00EA5993"/>
    <w:rsid w:val="00EA62A7"/>
    <w:rsid w:val="00EA7A01"/>
    <w:rsid w:val="00EB035B"/>
    <w:rsid w:val="00EB1466"/>
    <w:rsid w:val="00EB1DCB"/>
    <w:rsid w:val="00EB2C2C"/>
    <w:rsid w:val="00EB302A"/>
    <w:rsid w:val="00EB33B0"/>
    <w:rsid w:val="00EB36AC"/>
    <w:rsid w:val="00EB4235"/>
    <w:rsid w:val="00EB44DB"/>
    <w:rsid w:val="00EB5129"/>
    <w:rsid w:val="00EB5C49"/>
    <w:rsid w:val="00EB62DE"/>
    <w:rsid w:val="00EB63B8"/>
    <w:rsid w:val="00EB666D"/>
    <w:rsid w:val="00EB69BF"/>
    <w:rsid w:val="00EB6C60"/>
    <w:rsid w:val="00EB721A"/>
    <w:rsid w:val="00EB737F"/>
    <w:rsid w:val="00EB7C0B"/>
    <w:rsid w:val="00EC0101"/>
    <w:rsid w:val="00EC0441"/>
    <w:rsid w:val="00EC0585"/>
    <w:rsid w:val="00EC0DD3"/>
    <w:rsid w:val="00EC1780"/>
    <w:rsid w:val="00EC1D06"/>
    <w:rsid w:val="00EC2000"/>
    <w:rsid w:val="00EC29E4"/>
    <w:rsid w:val="00EC3457"/>
    <w:rsid w:val="00EC3E1D"/>
    <w:rsid w:val="00EC4D5D"/>
    <w:rsid w:val="00EC5582"/>
    <w:rsid w:val="00EC5773"/>
    <w:rsid w:val="00EC5C35"/>
    <w:rsid w:val="00EC6209"/>
    <w:rsid w:val="00EC651E"/>
    <w:rsid w:val="00EC65A8"/>
    <w:rsid w:val="00EC7A9D"/>
    <w:rsid w:val="00EC7ABD"/>
    <w:rsid w:val="00EC7B1F"/>
    <w:rsid w:val="00ED01A2"/>
    <w:rsid w:val="00ED02BD"/>
    <w:rsid w:val="00ED0840"/>
    <w:rsid w:val="00ED0C1D"/>
    <w:rsid w:val="00ED0F21"/>
    <w:rsid w:val="00ED128D"/>
    <w:rsid w:val="00ED14B1"/>
    <w:rsid w:val="00ED1867"/>
    <w:rsid w:val="00ED1D5C"/>
    <w:rsid w:val="00ED1EB6"/>
    <w:rsid w:val="00ED2614"/>
    <w:rsid w:val="00ED493B"/>
    <w:rsid w:val="00ED4B26"/>
    <w:rsid w:val="00ED5D61"/>
    <w:rsid w:val="00ED5E27"/>
    <w:rsid w:val="00ED6235"/>
    <w:rsid w:val="00ED7E4A"/>
    <w:rsid w:val="00EE056F"/>
    <w:rsid w:val="00EE0D0A"/>
    <w:rsid w:val="00EE199B"/>
    <w:rsid w:val="00EE2461"/>
    <w:rsid w:val="00EE24F9"/>
    <w:rsid w:val="00EE26FC"/>
    <w:rsid w:val="00EE2B25"/>
    <w:rsid w:val="00EE3729"/>
    <w:rsid w:val="00EE3CD5"/>
    <w:rsid w:val="00EE4ECC"/>
    <w:rsid w:val="00EE5D96"/>
    <w:rsid w:val="00EE6453"/>
    <w:rsid w:val="00EE7FEE"/>
    <w:rsid w:val="00EF029A"/>
    <w:rsid w:val="00EF0B9E"/>
    <w:rsid w:val="00EF18D2"/>
    <w:rsid w:val="00EF1ADA"/>
    <w:rsid w:val="00EF1EFA"/>
    <w:rsid w:val="00EF20B9"/>
    <w:rsid w:val="00EF269B"/>
    <w:rsid w:val="00EF3141"/>
    <w:rsid w:val="00EF316D"/>
    <w:rsid w:val="00EF3C2B"/>
    <w:rsid w:val="00EF3D4F"/>
    <w:rsid w:val="00EF4123"/>
    <w:rsid w:val="00EF4241"/>
    <w:rsid w:val="00EF49BB"/>
    <w:rsid w:val="00EF5480"/>
    <w:rsid w:val="00EF57D6"/>
    <w:rsid w:val="00EF5C46"/>
    <w:rsid w:val="00EF5CE1"/>
    <w:rsid w:val="00EF7E67"/>
    <w:rsid w:val="00EF7F11"/>
    <w:rsid w:val="00EF7FC5"/>
    <w:rsid w:val="00F00CE2"/>
    <w:rsid w:val="00F00FD9"/>
    <w:rsid w:val="00F018F0"/>
    <w:rsid w:val="00F01E25"/>
    <w:rsid w:val="00F01ED6"/>
    <w:rsid w:val="00F028D4"/>
    <w:rsid w:val="00F0389D"/>
    <w:rsid w:val="00F03DC7"/>
    <w:rsid w:val="00F03EB5"/>
    <w:rsid w:val="00F04EEE"/>
    <w:rsid w:val="00F05375"/>
    <w:rsid w:val="00F06988"/>
    <w:rsid w:val="00F072D2"/>
    <w:rsid w:val="00F107FE"/>
    <w:rsid w:val="00F108A2"/>
    <w:rsid w:val="00F1102C"/>
    <w:rsid w:val="00F1144E"/>
    <w:rsid w:val="00F11651"/>
    <w:rsid w:val="00F11E86"/>
    <w:rsid w:val="00F13198"/>
    <w:rsid w:val="00F146F8"/>
    <w:rsid w:val="00F14F09"/>
    <w:rsid w:val="00F15747"/>
    <w:rsid w:val="00F15A2D"/>
    <w:rsid w:val="00F1712C"/>
    <w:rsid w:val="00F174CE"/>
    <w:rsid w:val="00F17A47"/>
    <w:rsid w:val="00F17D1C"/>
    <w:rsid w:val="00F17DCC"/>
    <w:rsid w:val="00F203A4"/>
    <w:rsid w:val="00F21462"/>
    <w:rsid w:val="00F21DE4"/>
    <w:rsid w:val="00F21F3E"/>
    <w:rsid w:val="00F2254B"/>
    <w:rsid w:val="00F22EA6"/>
    <w:rsid w:val="00F230C3"/>
    <w:rsid w:val="00F231DD"/>
    <w:rsid w:val="00F23A40"/>
    <w:rsid w:val="00F2456A"/>
    <w:rsid w:val="00F25FC1"/>
    <w:rsid w:val="00F26108"/>
    <w:rsid w:val="00F26DC3"/>
    <w:rsid w:val="00F2726A"/>
    <w:rsid w:val="00F27827"/>
    <w:rsid w:val="00F278B5"/>
    <w:rsid w:val="00F27CDF"/>
    <w:rsid w:val="00F27EF0"/>
    <w:rsid w:val="00F301FD"/>
    <w:rsid w:val="00F30286"/>
    <w:rsid w:val="00F309EE"/>
    <w:rsid w:val="00F31225"/>
    <w:rsid w:val="00F32A42"/>
    <w:rsid w:val="00F32EE0"/>
    <w:rsid w:val="00F356FD"/>
    <w:rsid w:val="00F3586A"/>
    <w:rsid w:val="00F3604B"/>
    <w:rsid w:val="00F36803"/>
    <w:rsid w:val="00F36A1F"/>
    <w:rsid w:val="00F40053"/>
    <w:rsid w:val="00F404B2"/>
    <w:rsid w:val="00F40C0E"/>
    <w:rsid w:val="00F40DE1"/>
    <w:rsid w:val="00F410B6"/>
    <w:rsid w:val="00F4135C"/>
    <w:rsid w:val="00F4178E"/>
    <w:rsid w:val="00F4292A"/>
    <w:rsid w:val="00F42DAE"/>
    <w:rsid w:val="00F4389B"/>
    <w:rsid w:val="00F43C50"/>
    <w:rsid w:val="00F443B8"/>
    <w:rsid w:val="00F44C06"/>
    <w:rsid w:val="00F44CD3"/>
    <w:rsid w:val="00F45B24"/>
    <w:rsid w:val="00F46173"/>
    <w:rsid w:val="00F46174"/>
    <w:rsid w:val="00F462A1"/>
    <w:rsid w:val="00F47BB6"/>
    <w:rsid w:val="00F5049E"/>
    <w:rsid w:val="00F506BA"/>
    <w:rsid w:val="00F515DA"/>
    <w:rsid w:val="00F51C75"/>
    <w:rsid w:val="00F51D68"/>
    <w:rsid w:val="00F52B1F"/>
    <w:rsid w:val="00F5310F"/>
    <w:rsid w:val="00F54113"/>
    <w:rsid w:val="00F54234"/>
    <w:rsid w:val="00F546D3"/>
    <w:rsid w:val="00F54BCC"/>
    <w:rsid w:val="00F555B2"/>
    <w:rsid w:val="00F555E6"/>
    <w:rsid w:val="00F55965"/>
    <w:rsid w:val="00F56228"/>
    <w:rsid w:val="00F5685E"/>
    <w:rsid w:val="00F577AE"/>
    <w:rsid w:val="00F57C7A"/>
    <w:rsid w:val="00F600D4"/>
    <w:rsid w:val="00F61563"/>
    <w:rsid w:val="00F6189E"/>
    <w:rsid w:val="00F62286"/>
    <w:rsid w:val="00F62CEE"/>
    <w:rsid w:val="00F6388B"/>
    <w:rsid w:val="00F6405F"/>
    <w:rsid w:val="00F642E7"/>
    <w:rsid w:val="00F6460F"/>
    <w:rsid w:val="00F64B02"/>
    <w:rsid w:val="00F65226"/>
    <w:rsid w:val="00F654C2"/>
    <w:rsid w:val="00F655A7"/>
    <w:rsid w:val="00F65B99"/>
    <w:rsid w:val="00F65E90"/>
    <w:rsid w:val="00F668D6"/>
    <w:rsid w:val="00F6736B"/>
    <w:rsid w:val="00F6745F"/>
    <w:rsid w:val="00F70A28"/>
    <w:rsid w:val="00F70BB9"/>
    <w:rsid w:val="00F70E47"/>
    <w:rsid w:val="00F70F2E"/>
    <w:rsid w:val="00F7120C"/>
    <w:rsid w:val="00F714DE"/>
    <w:rsid w:val="00F716DE"/>
    <w:rsid w:val="00F72BF9"/>
    <w:rsid w:val="00F7364E"/>
    <w:rsid w:val="00F7473E"/>
    <w:rsid w:val="00F7499B"/>
    <w:rsid w:val="00F75DE2"/>
    <w:rsid w:val="00F75EB0"/>
    <w:rsid w:val="00F75EF3"/>
    <w:rsid w:val="00F7703F"/>
    <w:rsid w:val="00F7710B"/>
    <w:rsid w:val="00F774B2"/>
    <w:rsid w:val="00F806E5"/>
    <w:rsid w:val="00F81DAC"/>
    <w:rsid w:val="00F82AB5"/>
    <w:rsid w:val="00F8427D"/>
    <w:rsid w:val="00F84967"/>
    <w:rsid w:val="00F84B85"/>
    <w:rsid w:val="00F85C7F"/>
    <w:rsid w:val="00F85D5D"/>
    <w:rsid w:val="00F87889"/>
    <w:rsid w:val="00F9095B"/>
    <w:rsid w:val="00F91CCB"/>
    <w:rsid w:val="00F92170"/>
    <w:rsid w:val="00F93258"/>
    <w:rsid w:val="00F9351B"/>
    <w:rsid w:val="00F93EDE"/>
    <w:rsid w:val="00F9418F"/>
    <w:rsid w:val="00F94457"/>
    <w:rsid w:val="00F94495"/>
    <w:rsid w:val="00F94DF4"/>
    <w:rsid w:val="00F94F8E"/>
    <w:rsid w:val="00F953A3"/>
    <w:rsid w:val="00F95592"/>
    <w:rsid w:val="00F95E6F"/>
    <w:rsid w:val="00F96035"/>
    <w:rsid w:val="00F97BBE"/>
    <w:rsid w:val="00FA0126"/>
    <w:rsid w:val="00FA025F"/>
    <w:rsid w:val="00FA04FE"/>
    <w:rsid w:val="00FA0923"/>
    <w:rsid w:val="00FA149A"/>
    <w:rsid w:val="00FA25BE"/>
    <w:rsid w:val="00FA3111"/>
    <w:rsid w:val="00FA3F65"/>
    <w:rsid w:val="00FA4865"/>
    <w:rsid w:val="00FA4D63"/>
    <w:rsid w:val="00FA602D"/>
    <w:rsid w:val="00FA613C"/>
    <w:rsid w:val="00FA67EE"/>
    <w:rsid w:val="00FA6DD4"/>
    <w:rsid w:val="00FA75F0"/>
    <w:rsid w:val="00FA7BA8"/>
    <w:rsid w:val="00FB015B"/>
    <w:rsid w:val="00FB07A6"/>
    <w:rsid w:val="00FB0EE3"/>
    <w:rsid w:val="00FB1E1C"/>
    <w:rsid w:val="00FB20A4"/>
    <w:rsid w:val="00FB258C"/>
    <w:rsid w:val="00FB25AB"/>
    <w:rsid w:val="00FB32FB"/>
    <w:rsid w:val="00FB3E6C"/>
    <w:rsid w:val="00FB3F46"/>
    <w:rsid w:val="00FB4B88"/>
    <w:rsid w:val="00FB530E"/>
    <w:rsid w:val="00FB56A9"/>
    <w:rsid w:val="00FB577B"/>
    <w:rsid w:val="00FB59FD"/>
    <w:rsid w:val="00FB5AC1"/>
    <w:rsid w:val="00FB5F56"/>
    <w:rsid w:val="00FB6FC2"/>
    <w:rsid w:val="00FC0C2F"/>
    <w:rsid w:val="00FC150B"/>
    <w:rsid w:val="00FC1A24"/>
    <w:rsid w:val="00FC1D44"/>
    <w:rsid w:val="00FC1E20"/>
    <w:rsid w:val="00FC248D"/>
    <w:rsid w:val="00FC2EC0"/>
    <w:rsid w:val="00FC360B"/>
    <w:rsid w:val="00FC411B"/>
    <w:rsid w:val="00FC45EC"/>
    <w:rsid w:val="00FC4719"/>
    <w:rsid w:val="00FC5389"/>
    <w:rsid w:val="00FC5C6B"/>
    <w:rsid w:val="00FC5C82"/>
    <w:rsid w:val="00FC7116"/>
    <w:rsid w:val="00FC7624"/>
    <w:rsid w:val="00FC7C49"/>
    <w:rsid w:val="00FC7DF4"/>
    <w:rsid w:val="00FD01B1"/>
    <w:rsid w:val="00FD03A1"/>
    <w:rsid w:val="00FD0626"/>
    <w:rsid w:val="00FD0E38"/>
    <w:rsid w:val="00FD0E9F"/>
    <w:rsid w:val="00FD107F"/>
    <w:rsid w:val="00FD13F0"/>
    <w:rsid w:val="00FD201F"/>
    <w:rsid w:val="00FD2DAF"/>
    <w:rsid w:val="00FD2E14"/>
    <w:rsid w:val="00FD2EA7"/>
    <w:rsid w:val="00FD309D"/>
    <w:rsid w:val="00FD3D84"/>
    <w:rsid w:val="00FD41C6"/>
    <w:rsid w:val="00FD5381"/>
    <w:rsid w:val="00FD64DF"/>
    <w:rsid w:val="00FD6522"/>
    <w:rsid w:val="00FD6DDE"/>
    <w:rsid w:val="00FD7A6C"/>
    <w:rsid w:val="00FD7ADA"/>
    <w:rsid w:val="00FE01C7"/>
    <w:rsid w:val="00FE0305"/>
    <w:rsid w:val="00FE0F65"/>
    <w:rsid w:val="00FE2602"/>
    <w:rsid w:val="00FE379D"/>
    <w:rsid w:val="00FE3ED8"/>
    <w:rsid w:val="00FE5B38"/>
    <w:rsid w:val="00FE5BFC"/>
    <w:rsid w:val="00FE601A"/>
    <w:rsid w:val="00FE60B8"/>
    <w:rsid w:val="00FE70FF"/>
    <w:rsid w:val="00FE714C"/>
    <w:rsid w:val="00FE72E5"/>
    <w:rsid w:val="00FE7A58"/>
    <w:rsid w:val="00FF0AE1"/>
    <w:rsid w:val="00FF14CB"/>
    <w:rsid w:val="00FF1A64"/>
    <w:rsid w:val="00FF1BB3"/>
    <w:rsid w:val="00FF2CEE"/>
    <w:rsid w:val="00FF2E54"/>
    <w:rsid w:val="00FF3022"/>
    <w:rsid w:val="00FF3384"/>
    <w:rsid w:val="00FF3768"/>
    <w:rsid w:val="00FF3A69"/>
    <w:rsid w:val="00FF3F8D"/>
    <w:rsid w:val="00FF42D7"/>
    <w:rsid w:val="00FF5BE4"/>
    <w:rsid w:val="00FF6A40"/>
    <w:rsid w:val="00FF6EED"/>
    <w:rsid w:val="00FF6F5A"/>
    <w:rsid w:val="00FF6FCA"/>
    <w:rsid w:val="00FF75A3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color="white" stroke="f">
      <v:fill color="white"/>
      <v:stroke on="f"/>
      <o:colormru v:ext="edit" colors="#faebd7,#b4877d"/>
    </o:shapedefaults>
    <o:shapelayout v:ext="edit">
      <o:idmap v:ext="edit" data="1"/>
    </o:shapelayout>
  </w:shapeDefaults>
  <w:decimalSymbol w:val="."/>
  <w:listSeparator w:val=","/>
  <w14:docId w14:val="62C32C51"/>
  <w15:docId w15:val="{EF3AB4EC-5A54-491D-BF80-F6667F97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15FF"/>
  </w:style>
  <w:style w:type="paragraph" w:styleId="Heading1">
    <w:name w:val="heading 1"/>
    <w:basedOn w:val="Normal"/>
    <w:next w:val="Normal"/>
    <w:link w:val="Heading1Char"/>
    <w:uiPriority w:val="9"/>
    <w:qFormat/>
    <w:rsid w:val="003A15F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15F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5FF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5F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15F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15F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15FF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15FF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15FF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15F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Date">
    <w:name w:val="Date"/>
    <w:next w:val="Normal"/>
    <w:pPr>
      <w:spacing w:after="360"/>
      <w:jc w:val="center"/>
    </w:pPr>
    <w:rPr>
      <w:rFonts w:ascii="Book Antiqua" w:hAnsi="Book Antiqua"/>
      <w:szCs w:val="24"/>
    </w:rPr>
  </w:style>
  <w:style w:type="paragraph" w:customStyle="1" w:styleId="ServiceSection">
    <w:name w:val="Service Section"/>
    <w:next w:val="ScriptureMusicTitle"/>
    <w:pPr>
      <w:keepNext/>
      <w:spacing w:before="240"/>
    </w:pPr>
    <w:rPr>
      <w:rFonts w:ascii="Book Antiqua" w:hAnsi="Book Antiqua"/>
      <w:color w:val="996666"/>
      <w:sz w:val="28"/>
      <w:szCs w:val="24"/>
    </w:rPr>
  </w:style>
  <w:style w:type="paragraph" w:customStyle="1" w:styleId="ScriptureMusicTitle">
    <w:name w:val="Scripture/Music Title"/>
    <w:pPr>
      <w:tabs>
        <w:tab w:val="left" w:pos="4320"/>
      </w:tabs>
      <w:ind w:left="4320" w:hanging="4046"/>
    </w:pPr>
    <w:rPr>
      <w:rFonts w:ascii="Book Antiqua" w:hAnsi="Book Antiqua"/>
      <w:b/>
      <w:color w:val="292929"/>
      <w:szCs w:val="24"/>
    </w:rPr>
  </w:style>
  <w:style w:type="character" w:customStyle="1" w:styleId="ComposerWriter">
    <w:name w:val="Composer/Writer"/>
    <w:rPr>
      <w:rFonts w:ascii="Book Antiqua" w:hAnsi="Book Antiqua"/>
      <w:b/>
      <w:i/>
      <w:color w:val="5F5F5F"/>
      <w:sz w:val="20"/>
      <w:szCs w:val="20"/>
    </w:rPr>
  </w:style>
  <w:style w:type="paragraph" w:customStyle="1" w:styleId="ParticipantMusician">
    <w:name w:val="Participant/Musician"/>
    <w:link w:val="ParticipantMusicianChar"/>
    <w:pPr>
      <w:spacing w:after="60"/>
      <w:ind w:left="270"/>
    </w:pPr>
    <w:rPr>
      <w:rFonts w:ascii="Book Antiqua" w:hAnsi="Book Antiqua"/>
      <w:i/>
      <w:color w:val="5F5F5F"/>
      <w:szCs w:val="24"/>
    </w:rPr>
  </w:style>
  <w:style w:type="character" w:customStyle="1" w:styleId="ParticipantMusicianChar">
    <w:name w:val="Participant/Musician Char"/>
    <w:basedOn w:val="DefaultParagraphFont"/>
    <w:link w:val="ParticipantMusician"/>
    <w:rPr>
      <w:rFonts w:ascii="Book Antiqua" w:hAnsi="Book Antiqua"/>
      <w:i/>
      <w:color w:val="5F5F5F"/>
      <w:szCs w:val="24"/>
      <w:lang w:val="en-US" w:eastAsia="en-US" w:bidi="ar-SA"/>
    </w:rPr>
  </w:style>
  <w:style w:type="paragraph" w:customStyle="1" w:styleId="VersesPrayersLyrics">
    <w:name w:val="Verses/Prayers/Lyrics"/>
    <w:link w:val="VersesPrayersLyricsChar"/>
    <w:pPr>
      <w:ind w:left="270"/>
    </w:pPr>
    <w:rPr>
      <w:rFonts w:ascii="Book Antiqua" w:hAnsi="Book Antiqua"/>
      <w:szCs w:val="24"/>
    </w:rPr>
  </w:style>
  <w:style w:type="paragraph" w:customStyle="1" w:styleId="Announcements">
    <w:name w:val="Announcements"/>
    <w:basedOn w:val="Normal"/>
    <w:pPr>
      <w:spacing w:after="60"/>
    </w:pPr>
    <w:rPr>
      <w:rFonts w:ascii="Book Antiqua" w:hAnsi="Book Antiqua"/>
    </w:rPr>
  </w:style>
  <w:style w:type="paragraph" w:customStyle="1" w:styleId="CoverScripturePhrase">
    <w:name w:val="Cover Scripture/Phrase"/>
    <w:pPr>
      <w:spacing w:after="120"/>
      <w:jc w:val="center"/>
    </w:pPr>
    <w:rPr>
      <w:rFonts w:ascii="Book Antiqua" w:hAnsi="Book Antiqua"/>
      <w:color w:val="996666"/>
      <w:sz w:val="28"/>
      <w:szCs w:val="28"/>
    </w:rPr>
  </w:style>
  <w:style w:type="paragraph" w:customStyle="1" w:styleId="Lord">
    <w:name w:val="Lord"/>
    <w:basedOn w:val="VersesPrayersLyrics"/>
    <w:link w:val="LordChar"/>
    <w:rPr>
      <w:smallCaps/>
    </w:rPr>
  </w:style>
  <w:style w:type="character" w:customStyle="1" w:styleId="VersesPrayersLyricsChar">
    <w:name w:val="Verses/Prayers/Lyrics Char"/>
    <w:basedOn w:val="DefaultParagraphFont"/>
    <w:link w:val="VersesPrayersLyrics"/>
    <w:rPr>
      <w:rFonts w:ascii="Book Antiqua" w:hAnsi="Book Antiqua"/>
      <w:sz w:val="22"/>
      <w:szCs w:val="24"/>
      <w:lang w:val="en-US" w:eastAsia="en-US" w:bidi="ar-SA"/>
    </w:rPr>
  </w:style>
  <w:style w:type="character" w:customStyle="1" w:styleId="LordChar">
    <w:name w:val="Lord Char"/>
    <w:basedOn w:val="VersesPrayersLyricsChar"/>
    <w:link w:val="Lord"/>
    <w:rPr>
      <w:rFonts w:ascii="Book Antiqua" w:hAnsi="Book Antiqua"/>
      <w:smallCaps/>
      <w:sz w:val="22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A15FF"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D02AA9"/>
    <w:pPr>
      <w:ind w:left="720"/>
      <w:contextualSpacing/>
    </w:pPr>
  </w:style>
  <w:style w:type="paragraph" w:customStyle="1" w:styleId="body">
    <w:name w:val="body"/>
    <w:basedOn w:val="Normal"/>
    <w:rsid w:val="007555E1"/>
    <w:pPr>
      <w:spacing w:before="100" w:beforeAutospacing="1" w:after="100" w:afterAutospacing="1"/>
    </w:pPr>
  </w:style>
  <w:style w:type="character" w:customStyle="1" w:styleId="gray-quote">
    <w:name w:val="gray-quote"/>
    <w:basedOn w:val="DefaultParagraphFont"/>
    <w:rsid w:val="007555E1"/>
  </w:style>
  <w:style w:type="character" w:styleId="Hyperlink">
    <w:name w:val="Hyperlink"/>
    <w:basedOn w:val="DefaultParagraphFont"/>
    <w:uiPriority w:val="99"/>
    <w:unhideWhenUsed/>
    <w:rsid w:val="0027258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72583"/>
    <w:pPr>
      <w:spacing w:before="100" w:beforeAutospacing="1" w:after="100" w:afterAutospacing="1"/>
    </w:pPr>
    <w:rPr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A15FF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customStyle="1" w:styleId="paragraphstyle">
    <w:name w:val="paragraph_style"/>
    <w:basedOn w:val="Normal"/>
    <w:rsid w:val="00F04EEE"/>
    <w:pPr>
      <w:spacing w:line="330" w:lineRule="atLeast"/>
    </w:pPr>
    <w:rPr>
      <w:rFonts w:ascii="Helvetica" w:hAnsi="Helvetica" w:cs="Helvetica"/>
      <w:color w:val="463C3C"/>
      <w:sz w:val="27"/>
      <w:szCs w:val="27"/>
    </w:rPr>
  </w:style>
  <w:style w:type="character" w:customStyle="1" w:styleId="fn">
    <w:name w:val="fn"/>
    <w:basedOn w:val="DefaultParagraphFont"/>
    <w:rsid w:val="0000609B"/>
  </w:style>
  <w:style w:type="character" w:styleId="Strong">
    <w:name w:val="Strong"/>
    <w:basedOn w:val="DefaultParagraphFont"/>
    <w:uiPriority w:val="22"/>
    <w:qFormat/>
    <w:rsid w:val="003A15FF"/>
    <w:rPr>
      <w:b/>
      <w:bCs/>
      <w:color w:val="auto"/>
    </w:rPr>
  </w:style>
  <w:style w:type="character" w:customStyle="1" w:styleId="nlt07sc1">
    <w:name w:val="nlt07_sc1"/>
    <w:basedOn w:val="DefaultParagraphFont"/>
    <w:rsid w:val="006E18C2"/>
    <w:rPr>
      <w:rFonts w:ascii="inherit" w:hAnsi="inherit" w:hint="default"/>
      <w:sz w:val="19"/>
      <w:szCs w:val="19"/>
      <w:vertAlign w:val="baseline"/>
    </w:rPr>
  </w:style>
  <w:style w:type="character" w:customStyle="1" w:styleId="ecx484135416-15032011">
    <w:name w:val="ecx484135416-15032011"/>
    <w:basedOn w:val="DefaultParagraphFont"/>
    <w:rsid w:val="00C41422"/>
  </w:style>
  <w:style w:type="paragraph" w:styleId="NoSpacing">
    <w:name w:val="No Spacing"/>
    <w:link w:val="NoSpacingChar"/>
    <w:uiPriority w:val="1"/>
    <w:qFormat/>
    <w:rsid w:val="003A15FF"/>
    <w:pPr>
      <w:spacing w:after="0" w:line="240" w:lineRule="auto"/>
    </w:pPr>
  </w:style>
  <w:style w:type="character" w:customStyle="1" w:styleId="yiv281231109ecxyiv87492106yshortcuts">
    <w:name w:val="yiv281231109ecxyiv87492106yshortcuts"/>
    <w:basedOn w:val="DefaultParagraphFont"/>
    <w:rsid w:val="008B442D"/>
  </w:style>
  <w:style w:type="paragraph" w:customStyle="1" w:styleId="storyauthor">
    <w:name w:val="storyauthor"/>
    <w:basedOn w:val="Normal"/>
    <w:rsid w:val="00E15ACE"/>
    <w:pPr>
      <w:spacing w:before="100" w:beforeAutospacing="1" w:after="100" w:afterAutospacing="1" w:line="150" w:lineRule="atLeast"/>
    </w:pPr>
    <w:rPr>
      <w:rFonts w:ascii="Arial" w:hAnsi="Arial" w:cs="Arial"/>
      <w:sz w:val="15"/>
      <w:szCs w:val="15"/>
    </w:rPr>
  </w:style>
  <w:style w:type="character" w:customStyle="1" w:styleId="huge1">
    <w:name w:val="huge1"/>
    <w:basedOn w:val="DefaultParagraphFont"/>
    <w:rsid w:val="00F108A2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F108A2"/>
    <w:rPr>
      <w:rFonts w:ascii="Verdana" w:hAnsi="Verdana" w:hint="default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A15F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15FF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A15FF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">
    <w:name w:val="text"/>
    <w:basedOn w:val="DefaultParagraphFont"/>
    <w:rsid w:val="002404D5"/>
  </w:style>
  <w:style w:type="character" w:customStyle="1" w:styleId="small-caps">
    <w:name w:val="small-caps"/>
    <w:basedOn w:val="DefaultParagraphFont"/>
    <w:rsid w:val="0088762A"/>
  </w:style>
  <w:style w:type="character" w:customStyle="1" w:styleId="woj">
    <w:name w:val="woj"/>
    <w:basedOn w:val="DefaultParagraphFont"/>
    <w:rsid w:val="000E6A51"/>
  </w:style>
  <w:style w:type="character" w:customStyle="1" w:styleId="grand1">
    <w:name w:val="grand1"/>
    <w:basedOn w:val="DefaultParagraphFont"/>
    <w:rsid w:val="00EE056F"/>
    <w:rPr>
      <w:rFonts w:ascii="Verdana" w:hAnsi="Verdana" w:hint="default"/>
      <w:sz w:val="48"/>
      <w:szCs w:val="48"/>
    </w:rPr>
  </w:style>
  <w:style w:type="character" w:customStyle="1" w:styleId="versetext4">
    <w:name w:val="versetext4"/>
    <w:basedOn w:val="DefaultParagraphFont"/>
    <w:rsid w:val="00FB20A4"/>
  </w:style>
  <w:style w:type="character" w:customStyle="1" w:styleId="versenum9">
    <w:name w:val="versenum9"/>
    <w:basedOn w:val="DefaultParagraphFont"/>
    <w:rsid w:val="00FB20A4"/>
    <w:rPr>
      <w:b/>
      <w:bCs/>
    </w:rPr>
  </w:style>
  <w:style w:type="paragraph" w:customStyle="1" w:styleId="line">
    <w:name w:val="line"/>
    <w:basedOn w:val="Normal"/>
    <w:rsid w:val="0011588C"/>
    <w:pPr>
      <w:spacing w:before="100" w:beforeAutospacing="1" w:after="100" w:afterAutospacing="1"/>
    </w:pPr>
  </w:style>
  <w:style w:type="paragraph" w:customStyle="1" w:styleId="first-line-none">
    <w:name w:val="first-line-none"/>
    <w:basedOn w:val="Normal"/>
    <w:rsid w:val="00F84B85"/>
    <w:pPr>
      <w:spacing w:before="100" w:beforeAutospacing="1" w:after="100" w:afterAutospacing="1"/>
    </w:pPr>
  </w:style>
  <w:style w:type="paragraph" w:customStyle="1" w:styleId="style12">
    <w:name w:val="style12"/>
    <w:basedOn w:val="Normal"/>
    <w:rsid w:val="00D035DE"/>
    <w:pPr>
      <w:spacing w:before="150" w:after="150"/>
      <w:ind w:left="150" w:right="150"/>
    </w:pPr>
    <w:rPr>
      <w:rFonts w:ascii="Arial" w:hAnsi="Arial" w:cs="Arial"/>
      <w:b/>
      <w:bCs/>
      <w:color w:val="540810"/>
      <w:sz w:val="21"/>
      <w:szCs w:val="21"/>
    </w:rPr>
  </w:style>
  <w:style w:type="character" w:customStyle="1" w:styleId="bqquotelink1">
    <w:name w:val="bqquotelink1"/>
    <w:basedOn w:val="DefaultParagraphFont"/>
    <w:rsid w:val="00887E3B"/>
    <w:rPr>
      <w:rFonts w:ascii="Verdana" w:hAnsi="Verdana" w:hint="default"/>
      <w:sz w:val="30"/>
      <w:szCs w:val="30"/>
    </w:rPr>
  </w:style>
  <w:style w:type="character" w:customStyle="1" w:styleId="ilad">
    <w:name w:val="il_ad"/>
    <w:basedOn w:val="DefaultParagraphFont"/>
    <w:rsid w:val="00B74C14"/>
  </w:style>
  <w:style w:type="paragraph" w:styleId="Header">
    <w:name w:val="header"/>
    <w:basedOn w:val="Normal"/>
    <w:link w:val="HeaderChar"/>
    <w:rsid w:val="002E59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E5972"/>
    <w:rPr>
      <w:sz w:val="24"/>
      <w:szCs w:val="24"/>
    </w:rPr>
  </w:style>
  <w:style w:type="paragraph" w:styleId="Footer">
    <w:name w:val="footer"/>
    <w:basedOn w:val="Normal"/>
    <w:link w:val="FooterChar"/>
    <w:rsid w:val="002E59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E5972"/>
    <w:rPr>
      <w:sz w:val="24"/>
      <w:szCs w:val="24"/>
    </w:rPr>
  </w:style>
  <w:style w:type="character" w:customStyle="1" w:styleId="indent-1-breaks">
    <w:name w:val="indent-1-breaks"/>
    <w:basedOn w:val="DefaultParagraphFont"/>
    <w:rsid w:val="00FC150B"/>
  </w:style>
  <w:style w:type="character" w:customStyle="1" w:styleId="chapternum">
    <w:name w:val="chapternum"/>
    <w:basedOn w:val="DefaultParagraphFont"/>
    <w:rsid w:val="002C3FC8"/>
  </w:style>
  <w:style w:type="character" w:customStyle="1" w:styleId="wordsofchrist">
    <w:name w:val="wordsofchrist"/>
    <w:basedOn w:val="DefaultParagraphFont"/>
    <w:rsid w:val="00D96EFA"/>
  </w:style>
  <w:style w:type="character" w:customStyle="1" w:styleId="reftext">
    <w:name w:val="reftext"/>
    <w:basedOn w:val="DefaultParagraphFont"/>
    <w:rsid w:val="00133024"/>
  </w:style>
  <w:style w:type="character" w:customStyle="1" w:styleId="red">
    <w:name w:val="red"/>
    <w:basedOn w:val="DefaultParagraphFont"/>
    <w:rsid w:val="00133024"/>
  </w:style>
  <w:style w:type="character" w:customStyle="1" w:styleId="nltfootnote">
    <w:name w:val="nltfootnote"/>
    <w:basedOn w:val="DefaultParagraphFont"/>
    <w:rsid w:val="00133024"/>
  </w:style>
  <w:style w:type="paragraph" w:customStyle="1" w:styleId="storyhead">
    <w:name w:val="storyhead"/>
    <w:basedOn w:val="Normal"/>
    <w:rsid w:val="006221C8"/>
    <w:pPr>
      <w:spacing w:before="100" w:beforeAutospacing="1" w:after="100" w:afterAutospacing="1"/>
    </w:pPr>
    <w:rPr>
      <w:rFonts w:ascii="Arial" w:hAnsi="Arial" w:cs="Arial"/>
      <w:sz w:val="30"/>
      <w:szCs w:val="30"/>
    </w:rPr>
  </w:style>
  <w:style w:type="character" w:customStyle="1" w:styleId="darkbrown1">
    <w:name w:val="darkbrown1"/>
    <w:basedOn w:val="DefaultParagraphFont"/>
    <w:rsid w:val="00083E39"/>
    <w:rPr>
      <w:color w:val="5C501B"/>
    </w:rPr>
  </w:style>
  <w:style w:type="paragraph" w:customStyle="1" w:styleId="tqquote">
    <w:name w:val="tqquote"/>
    <w:basedOn w:val="Normal"/>
    <w:rsid w:val="00E00BAE"/>
    <w:pPr>
      <w:spacing w:before="100" w:beforeAutospacing="1" w:after="100" w:afterAutospacing="1" w:line="390" w:lineRule="atLeast"/>
    </w:pPr>
    <w:rPr>
      <w:rFonts w:ascii="Arial" w:hAnsi="Arial" w:cs="Arial"/>
      <w:sz w:val="33"/>
      <w:szCs w:val="33"/>
    </w:rPr>
  </w:style>
  <w:style w:type="paragraph" w:customStyle="1" w:styleId="tqauthor1">
    <w:name w:val="tqauthor1"/>
    <w:basedOn w:val="Normal"/>
    <w:rsid w:val="00E00BAE"/>
    <w:pPr>
      <w:spacing w:before="100" w:beforeAutospacing="1" w:after="100" w:afterAutospacing="1"/>
      <w:ind w:left="300" w:right="1224"/>
      <w:jc w:val="right"/>
    </w:pPr>
    <w:rPr>
      <w:rFonts w:ascii="Arial" w:hAnsi="Arial" w:cs="Arial"/>
      <w:b/>
      <w:bCs/>
      <w:i/>
      <w:iCs/>
      <w:sz w:val="27"/>
      <w:szCs w:val="27"/>
    </w:rPr>
  </w:style>
  <w:style w:type="paragraph" w:customStyle="1" w:styleId="ifp">
    <w:name w:val="ifp"/>
    <w:basedOn w:val="Normal"/>
    <w:rsid w:val="00EF5C46"/>
    <w:pPr>
      <w:spacing w:before="100" w:beforeAutospacing="1" w:after="525" w:line="420" w:lineRule="atLeast"/>
    </w:pPr>
    <w:rPr>
      <w:color w:val="333333"/>
      <w:sz w:val="31"/>
      <w:szCs w:val="31"/>
    </w:rPr>
  </w:style>
  <w:style w:type="character" w:customStyle="1" w:styleId="Heading5Char">
    <w:name w:val="Heading 5 Char"/>
    <w:basedOn w:val="DefaultParagraphFont"/>
    <w:link w:val="Heading5"/>
    <w:uiPriority w:val="9"/>
    <w:rsid w:val="003A15FF"/>
    <w:rPr>
      <w:rFonts w:asciiTheme="majorHAnsi" w:eastAsiaTheme="majorEastAsia" w:hAnsiTheme="majorHAnsi" w:cstheme="majorBidi"/>
      <w:b/>
      <w:bCs/>
    </w:rPr>
  </w:style>
  <w:style w:type="paragraph" w:customStyle="1" w:styleId="latest-post-date">
    <w:name w:val="latest-post-date"/>
    <w:basedOn w:val="Normal"/>
    <w:rsid w:val="00B44314"/>
    <w:pPr>
      <w:spacing w:before="100" w:beforeAutospacing="1" w:after="100" w:afterAutospacing="1"/>
    </w:pPr>
    <w:rPr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3A15FF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5F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15F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15FF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15FF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15FF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15FF"/>
    <w:rPr>
      <w:b/>
      <w:bC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3A15FF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Quote">
    <w:name w:val="Quote"/>
    <w:basedOn w:val="Normal"/>
    <w:next w:val="Normal"/>
    <w:link w:val="QuoteChar"/>
    <w:uiPriority w:val="29"/>
    <w:qFormat/>
    <w:rsid w:val="003A15FF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15FF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15F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15FF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3A15FF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3A15FF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3A15FF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A15FF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3A15FF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15FF"/>
    <w:pPr>
      <w:outlineLvl w:val="9"/>
    </w:pPr>
  </w:style>
  <w:style w:type="character" w:customStyle="1" w:styleId="editbody">
    <w:name w:val="edit_body"/>
    <w:basedOn w:val="DefaultParagraphFont"/>
    <w:rsid w:val="003E035F"/>
  </w:style>
  <w:style w:type="character" w:customStyle="1" w:styleId="authors">
    <w:name w:val="authors"/>
    <w:basedOn w:val="DefaultParagraphFont"/>
    <w:rsid w:val="003E035F"/>
  </w:style>
  <w:style w:type="paragraph" w:customStyle="1" w:styleId="style2">
    <w:name w:val="style2"/>
    <w:basedOn w:val="Normal"/>
    <w:rsid w:val="008C4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style30">
    <w:name w:val="style30"/>
    <w:basedOn w:val="Normal"/>
    <w:rsid w:val="008C44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style32">
    <w:name w:val="style32"/>
    <w:basedOn w:val="Normal"/>
    <w:rsid w:val="008C44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character" w:customStyle="1" w:styleId="style311">
    <w:name w:val="style311"/>
    <w:basedOn w:val="DefaultParagraphFont"/>
    <w:rsid w:val="008C44A6"/>
    <w:rPr>
      <w:color w:val="333333"/>
    </w:rPr>
  </w:style>
  <w:style w:type="character" w:styleId="FollowedHyperlink">
    <w:name w:val="FollowedHyperlink"/>
    <w:basedOn w:val="DefaultParagraphFont"/>
    <w:semiHidden/>
    <w:unhideWhenUsed/>
    <w:rsid w:val="00820E54"/>
    <w:rPr>
      <w:color w:val="800080" w:themeColor="followedHyperlink"/>
      <w:u w:val="single"/>
    </w:rPr>
  </w:style>
  <w:style w:type="paragraph" w:customStyle="1" w:styleId="chapter-1">
    <w:name w:val="chapter-1"/>
    <w:basedOn w:val="Normal"/>
    <w:rsid w:val="00BB369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escription">
    <w:name w:val="quote_description"/>
    <w:basedOn w:val="Normal"/>
    <w:rsid w:val="00881E38"/>
    <w:pPr>
      <w:spacing w:after="15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author">
    <w:name w:val="quote_author"/>
    <w:basedOn w:val="DefaultParagraphFont"/>
    <w:rsid w:val="00881E38"/>
  </w:style>
  <w:style w:type="character" w:customStyle="1" w:styleId="authorname">
    <w:name w:val="author_name"/>
    <w:basedOn w:val="DefaultParagraphFont"/>
    <w:rsid w:val="00881E38"/>
  </w:style>
  <w:style w:type="paragraph" w:customStyle="1" w:styleId="top-05">
    <w:name w:val="top-05"/>
    <w:basedOn w:val="Normal"/>
    <w:rsid w:val="009B7B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blue1">
    <w:name w:val="skyblue1"/>
    <w:basedOn w:val="DefaultParagraphFont"/>
    <w:rsid w:val="002450E1"/>
    <w:rPr>
      <w:color w:val="0066CC"/>
    </w:rPr>
  </w:style>
  <w:style w:type="paragraph" w:customStyle="1" w:styleId="top-1">
    <w:name w:val="top-1"/>
    <w:basedOn w:val="Normal"/>
    <w:rsid w:val="005321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Normal"/>
    <w:rsid w:val="00C120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lished">
    <w:name w:val="published"/>
    <w:basedOn w:val="Normal"/>
    <w:rsid w:val="00C120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qauthor">
    <w:name w:val="tqauthor"/>
    <w:basedOn w:val="Normal"/>
    <w:rsid w:val="003F1DA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32ED6"/>
    <w:pPr>
      <w:spacing w:after="0" w:line="240" w:lineRule="auto"/>
      <w:jc w:val="left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32ED6"/>
    <w:rPr>
      <w:rFonts w:ascii="Calibri" w:eastAsiaTheme="minorHAnsi" w:hAnsi="Calibri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03A1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ED0840"/>
  </w:style>
  <w:style w:type="character" w:customStyle="1" w:styleId="v2">
    <w:name w:val="v2"/>
    <w:basedOn w:val="DefaultParagraphFont"/>
    <w:rsid w:val="00CE0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4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3894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9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6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44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9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37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90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07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22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26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25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26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1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7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828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5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94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3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6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3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19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16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71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64260">
      <w:bodyDiv w:val="1"/>
      <w:marLeft w:val="0"/>
      <w:marRight w:val="0"/>
      <w:marTop w:val="0"/>
      <w:marBottom w:val="9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5680">
                  <w:marLeft w:val="15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64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7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8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88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8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8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26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155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0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62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8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0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0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562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47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4510">
          <w:marLeft w:val="2670"/>
          <w:marRight w:val="477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0660">
              <w:marLeft w:val="0"/>
              <w:marRight w:val="0"/>
              <w:marTop w:val="75"/>
              <w:marBottom w:val="0"/>
              <w:divBdr>
                <w:top w:val="single" w:sz="6" w:space="0" w:color="ACB583"/>
                <w:left w:val="single" w:sz="6" w:space="0" w:color="ACB583"/>
                <w:bottom w:val="single" w:sz="6" w:space="0" w:color="ACB583"/>
                <w:right w:val="single" w:sz="6" w:space="0" w:color="ACB583"/>
              </w:divBdr>
              <w:divsChild>
                <w:div w:id="52135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1653">
                      <w:marLeft w:val="2670"/>
                      <w:marRight w:val="477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9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64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79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15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92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960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5864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85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5698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3429">
      <w:bodyDiv w:val="1"/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48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</w:divBdr>
        </w:div>
      </w:divsChild>
    </w:div>
    <w:div w:id="215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93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35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73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68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5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87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7958">
          <w:marLeft w:val="2670"/>
          <w:marRight w:val="477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3476">
              <w:marLeft w:val="0"/>
              <w:marRight w:val="0"/>
              <w:marTop w:val="75"/>
              <w:marBottom w:val="0"/>
              <w:divBdr>
                <w:top w:val="single" w:sz="6" w:space="0" w:color="ACB583"/>
                <w:left w:val="single" w:sz="6" w:space="0" w:color="ACB583"/>
                <w:bottom w:val="single" w:sz="6" w:space="0" w:color="ACB583"/>
                <w:right w:val="single" w:sz="6" w:space="0" w:color="ACB583"/>
              </w:divBdr>
              <w:divsChild>
                <w:div w:id="92761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59070">
                      <w:marLeft w:val="2670"/>
                      <w:marRight w:val="477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1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90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20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36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943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7358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3849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08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3386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026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39724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647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4838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326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211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1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2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6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4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9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93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0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370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85598">
          <w:marLeft w:val="456"/>
          <w:marRight w:val="4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2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05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01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0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8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417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84">
          <w:marLeft w:val="0"/>
          <w:marRight w:val="0"/>
          <w:marTop w:val="0"/>
          <w:marBottom w:val="0"/>
          <w:divBdr>
            <w:top w:val="single" w:sz="36" w:space="0" w:color="002859"/>
            <w:left w:val="single" w:sz="36" w:space="0" w:color="002859"/>
            <w:bottom w:val="single" w:sz="36" w:space="0" w:color="002859"/>
            <w:right w:val="single" w:sz="36" w:space="0" w:color="002859"/>
          </w:divBdr>
          <w:divsChild>
            <w:div w:id="109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0603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3547">
                      <w:marLeft w:val="24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0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0048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0"/>
                                  <w:divBdr>
                                    <w:top w:val="single" w:sz="6" w:space="8" w:color="81BCC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8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8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94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3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1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5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08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596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04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8324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274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21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9222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3433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359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6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2152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3" w:color="808080"/>
                        <w:right w:val="none" w:sz="0" w:space="0" w:color="auto"/>
                      </w:divBdr>
                      <w:divsChild>
                        <w:div w:id="2505068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88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8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77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2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270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25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07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8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0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50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2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0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0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43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13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1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4167">
          <w:marLeft w:val="2670"/>
          <w:marRight w:val="477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5771">
              <w:marLeft w:val="0"/>
              <w:marRight w:val="0"/>
              <w:marTop w:val="75"/>
              <w:marBottom w:val="0"/>
              <w:divBdr>
                <w:top w:val="single" w:sz="6" w:space="0" w:color="ACB583"/>
                <w:left w:val="single" w:sz="6" w:space="0" w:color="ACB583"/>
                <w:bottom w:val="single" w:sz="6" w:space="0" w:color="ACB583"/>
                <w:right w:val="single" w:sz="6" w:space="0" w:color="ACB583"/>
              </w:divBdr>
              <w:divsChild>
                <w:div w:id="19788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29456">
                      <w:marLeft w:val="2670"/>
                      <w:marRight w:val="477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6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5272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644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275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5166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748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248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2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6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80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7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90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51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13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64757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397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208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5813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797955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357345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691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41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2989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6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503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3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7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4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47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60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36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65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469928">
      <w:bodyDiv w:val="1"/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</w:divBdr>
        </w:div>
      </w:divsChild>
    </w:div>
    <w:div w:id="7288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1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0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8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19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90057">
      <w:bodyDiv w:val="1"/>
      <w:marLeft w:val="24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12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2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4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5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71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6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0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423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0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2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1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8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99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7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80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4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1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92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8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5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02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6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018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56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2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1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5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4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7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4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53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4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4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9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7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61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90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85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2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75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881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17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58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4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1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7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18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8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4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362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43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716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8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98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596">
      <w:bodyDiv w:val="1"/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4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</w:divBdr>
        </w:div>
      </w:divsChild>
    </w:div>
    <w:div w:id="1113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6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4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8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83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4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542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561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0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50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0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9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26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04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2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60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391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2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75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4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84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3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071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523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7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9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3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793895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36" w:space="15" w:color="EEEEE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4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6600">
          <w:marLeft w:val="2670"/>
          <w:marRight w:val="477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177">
              <w:marLeft w:val="0"/>
              <w:marRight w:val="0"/>
              <w:marTop w:val="75"/>
              <w:marBottom w:val="0"/>
              <w:divBdr>
                <w:top w:val="single" w:sz="6" w:space="0" w:color="ACB583"/>
                <w:left w:val="single" w:sz="6" w:space="0" w:color="ACB583"/>
                <w:bottom w:val="single" w:sz="6" w:space="0" w:color="ACB583"/>
                <w:right w:val="single" w:sz="6" w:space="0" w:color="ACB583"/>
              </w:divBdr>
              <w:divsChild>
                <w:div w:id="36491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02379">
                      <w:marLeft w:val="2670"/>
                      <w:marRight w:val="477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76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0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72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20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07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344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0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3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63764">
                  <w:marLeft w:val="15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71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2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36252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7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3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FEFEF"/>
                <w:bottom w:val="none" w:sz="0" w:space="0" w:color="auto"/>
                <w:right w:val="single" w:sz="6" w:space="0" w:color="EFEFEF"/>
              </w:divBdr>
              <w:divsChild>
                <w:div w:id="159825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7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1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5885">
                  <w:marLeft w:val="25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7508">
                              <w:marLeft w:val="12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35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4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1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2166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145">
      <w:bodyDiv w:val="1"/>
      <w:marLeft w:val="24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2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3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1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4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0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12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645413">
                                              <w:blockQuote w:val="1"/>
                                              <w:marLeft w:val="0"/>
                                              <w:marRight w:val="25"/>
                                              <w:marTop w:val="240"/>
                                              <w:marBottom w:val="240"/>
                                              <w:divBdr>
                                                <w:top w:val="dotted" w:sz="6" w:space="7" w:color="DDDDDD"/>
                                                <w:left w:val="dotted" w:sz="6" w:space="29" w:color="DDDDDD"/>
                                                <w:bottom w:val="dotted" w:sz="6" w:space="7" w:color="DDDDDD"/>
                                                <w:right w:val="dotted" w:sz="6" w:space="12" w:color="DDDDD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595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57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23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329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062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15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042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9894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92938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2421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1923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2574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6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5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86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83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57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9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7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40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1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6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01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36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73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7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0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57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7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6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1258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7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1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1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3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2235">
                      <w:marLeft w:val="4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7174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8404">
      <w:bodyDiv w:val="1"/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1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</w:divBdr>
        </w:div>
      </w:divsChild>
    </w:div>
    <w:div w:id="16677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8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8815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3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5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233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38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05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1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4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13180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92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21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9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9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94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84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193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664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71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41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91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90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20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877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3957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527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98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97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251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22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99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96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41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86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26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073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488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872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42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944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390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27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939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40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38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921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742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00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28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42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55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33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75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99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92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0111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40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81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869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73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80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85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696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84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557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81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561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30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49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935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3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6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1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67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2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86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8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1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1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6386">
              <w:marLeft w:val="2550"/>
              <w:marRight w:val="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27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81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6087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01452">
                          <w:marLeft w:val="120"/>
                          <w:marRight w:val="0"/>
                          <w:marTop w:val="0"/>
                          <w:marBottom w:val="5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49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73154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4" w:color="EEEEEE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2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4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219">
      <w:bodyDiv w:val="1"/>
      <w:marLeft w:val="24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0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07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0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01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2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39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41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6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9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0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17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7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4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610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3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9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0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25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0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8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148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2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2826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43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0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2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66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8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36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47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88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8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104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7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5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7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74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80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94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80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9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4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22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9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14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96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3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b's%20Home\AppData\Roaming\Microsoft\Templates\Protestant%20church%20bulleti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8B8AF-6007-43C1-92C5-42FD17F61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Protestant church bulletin.dot</Template>
  <TotalTime>2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</dc:creator>
  <cp:keywords/>
  <dc:description/>
  <cp:lastModifiedBy>Deb Webb</cp:lastModifiedBy>
  <cp:revision>3</cp:revision>
  <cp:lastPrinted>2021-09-10T16:28:00Z</cp:lastPrinted>
  <dcterms:created xsi:type="dcterms:W3CDTF">2021-09-18T06:09:00Z</dcterms:created>
  <dcterms:modified xsi:type="dcterms:W3CDTF">2021-09-18T06:10:00Z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TC062577631033</vt:lpwstr>
  </property>
</Properties>
</file>